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88511E" w14:textId="7C54713D" w:rsidR="00C53429" w:rsidRPr="005D263A" w:rsidRDefault="660F905A" w:rsidP="3237C1E1">
      <w:pPr>
        <w:rPr>
          <w:rFonts w:ascii="FSAlbert" w:hAnsi="FSAlbert"/>
          <w:b/>
          <w:bCs/>
          <w:sz w:val="24"/>
          <w:szCs w:val="24"/>
        </w:rPr>
      </w:pPr>
      <w:r w:rsidRPr="3237C1E1">
        <w:rPr>
          <w:rFonts w:ascii="FSAlbert" w:hAnsi="FSAlbert"/>
          <w:b/>
          <w:bCs/>
          <w:sz w:val="24"/>
          <w:szCs w:val="24"/>
        </w:rPr>
        <w:t>What is this document for?</w:t>
      </w:r>
    </w:p>
    <w:p w14:paraId="0FD35495" w14:textId="74D0E259" w:rsidR="00C53429" w:rsidRPr="005D263A" w:rsidRDefault="660F905A" w:rsidP="05F3EBA8">
      <w:pPr>
        <w:pStyle w:val="ListParagraph"/>
        <w:numPr>
          <w:ilvl w:val="0"/>
          <w:numId w:val="24"/>
        </w:numPr>
        <w:spacing w:before="0" w:after="0"/>
        <w:rPr>
          <w:rFonts w:ascii="FSAlbert" w:hAnsi="FSAlbert"/>
          <w:sz w:val="22"/>
          <w:szCs w:val="22"/>
        </w:rPr>
      </w:pPr>
      <w:r w:rsidRPr="05F3EBA8">
        <w:rPr>
          <w:rFonts w:ascii="FSAlbert" w:hAnsi="FSAlbert"/>
          <w:sz w:val="22"/>
          <w:szCs w:val="22"/>
        </w:rPr>
        <w:t xml:space="preserve">This is not a risk assessment but aims to give you information to help you as you assess risks for your own group. We follow the advice from the </w:t>
      </w:r>
      <w:hyperlink r:id="rId10">
        <w:r w:rsidRPr="05F3EBA8">
          <w:rPr>
            <w:rStyle w:val="Hyperlink"/>
            <w:rFonts w:ascii="FSAlbert" w:hAnsi="FSAlbert"/>
            <w:sz w:val="22"/>
            <w:szCs w:val="22"/>
          </w:rPr>
          <w:t>Department for Education around health and safety on educational visits.</w:t>
        </w:r>
      </w:hyperlink>
      <w:r w:rsidRPr="05F3EBA8">
        <w:rPr>
          <w:rFonts w:ascii="FSAlbert" w:hAnsi="FSAlbert"/>
          <w:sz w:val="22"/>
          <w:szCs w:val="22"/>
        </w:rPr>
        <w:t xml:space="preserve"> </w:t>
      </w:r>
    </w:p>
    <w:p w14:paraId="7C343CE8" w14:textId="7B393999" w:rsidR="660F905A" w:rsidRDefault="660F905A" w:rsidP="05F3EBA8">
      <w:pPr>
        <w:pStyle w:val="ListParagraph"/>
        <w:numPr>
          <w:ilvl w:val="0"/>
          <w:numId w:val="24"/>
        </w:numPr>
        <w:spacing w:before="0" w:after="0"/>
        <w:ind w:left="357" w:hanging="357"/>
        <w:rPr>
          <w:rFonts w:ascii="FSAlbert" w:hAnsi="FSAlbert"/>
          <w:sz w:val="22"/>
          <w:szCs w:val="22"/>
        </w:rPr>
      </w:pPr>
      <w:r w:rsidRPr="22EB06AF">
        <w:rPr>
          <w:rFonts w:ascii="FSAlbert" w:hAnsi="FSAlbert"/>
          <w:sz w:val="22"/>
          <w:szCs w:val="22"/>
        </w:rPr>
        <w:t xml:space="preserve">This Hazard Identification </w:t>
      </w:r>
      <w:r w:rsidR="5CF1593A" w:rsidRPr="22EB06AF">
        <w:rPr>
          <w:rFonts w:ascii="FSAlbert" w:hAnsi="FSAlbert"/>
          <w:sz w:val="22"/>
          <w:szCs w:val="22"/>
        </w:rPr>
        <w:t>cover</w:t>
      </w:r>
      <w:r w:rsidRPr="22EB06AF">
        <w:rPr>
          <w:rFonts w:ascii="FSAlbert" w:hAnsi="FSAlbert"/>
          <w:sz w:val="22"/>
          <w:szCs w:val="22"/>
        </w:rPr>
        <w:t>s everyday risks that groups may incur. Please</w:t>
      </w:r>
      <w:r w:rsidR="7382816C" w:rsidRPr="22EB06AF">
        <w:rPr>
          <w:rFonts w:ascii="FSAlbert" w:hAnsi="FSAlbert"/>
          <w:sz w:val="22"/>
          <w:szCs w:val="22"/>
        </w:rPr>
        <w:t xml:space="preserve"> email Great North Museum: Hancock on learning@greatnorthmuseum.org.uk</w:t>
      </w:r>
      <w:r w:rsidRPr="22EB06AF">
        <w:rPr>
          <w:rFonts w:ascii="FSAlbert" w:hAnsi="FSAlbert"/>
          <w:sz w:val="22"/>
          <w:szCs w:val="22"/>
        </w:rPr>
        <w:t xml:space="preserve"> </w:t>
      </w:r>
      <w:r w:rsidR="7382816C" w:rsidRPr="22EB06AF">
        <w:rPr>
          <w:rFonts w:ascii="FSAlbert" w:hAnsi="FSAlbert"/>
          <w:sz w:val="22"/>
          <w:szCs w:val="22"/>
        </w:rPr>
        <w:t xml:space="preserve">or </w:t>
      </w:r>
      <w:r w:rsidRPr="22EB06AF">
        <w:rPr>
          <w:rFonts w:ascii="FSAlbert" w:hAnsi="FSAlbert"/>
          <w:sz w:val="22"/>
          <w:szCs w:val="22"/>
        </w:rPr>
        <w:t xml:space="preserve">telephone (0191) 208 6865 </w:t>
      </w:r>
      <w:r w:rsidR="5CF1593A" w:rsidRPr="22EB06AF">
        <w:rPr>
          <w:rFonts w:ascii="FSAlbert" w:hAnsi="FSAlbert"/>
          <w:sz w:val="22"/>
          <w:szCs w:val="22"/>
        </w:rPr>
        <w:t>to discuss</w:t>
      </w:r>
      <w:r w:rsidRPr="22EB06AF">
        <w:rPr>
          <w:rFonts w:ascii="FSAlbert" w:hAnsi="FSAlbert"/>
          <w:sz w:val="22"/>
          <w:szCs w:val="22"/>
        </w:rPr>
        <w:t xml:space="preserve"> any issues which may affect your group in particular.</w:t>
      </w:r>
    </w:p>
    <w:p w14:paraId="3D6271D2" w14:textId="6BE7365E" w:rsidR="05F3EBA8" w:rsidRDefault="05F3EBA8" w:rsidP="05F3EBA8">
      <w:pPr>
        <w:rPr>
          <w:rFonts w:ascii="FSAlbert" w:hAnsi="FSAlbert"/>
          <w:b/>
          <w:bCs/>
          <w:sz w:val="24"/>
          <w:szCs w:val="24"/>
        </w:rPr>
      </w:pPr>
      <w:r w:rsidRPr="05F3EBA8">
        <w:rPr>
          <w:rFonts w:ascii="FSAlbert" w:hAnsi="FSAlbert"/>
          <w:b/>
          <w:bCs/>
          <w:sz w:val="24"/>
          <w:szCs w:val="24"/>
        </w:rPr>
        <w:t>What should schools/groups know about our venue?</w:t>
      </w:r>
    </w:p>
    <w:p w14:paraId="151D65A9" w14:textId="21C1E4C3" w:rsidR="0026276C" w:rsidRPr="005D263A" w:rsidRDefault="5CF1593A" w:rsidP="05F3EBA8">
      <w:pPr>
        <w:pStyle w:val="ListParagraph"/>
        <w:numPr>
          <w:ilvl w:val="0"/>
          <w:numId w:val="24"/>
        </w:numPr>
        <w:spacing w:before="0" w:after="0"/>
        <w:ind w:left="357" w:hanging="357"/>
        <w:rPr>
          <w:rFonts w:ascii="FSAlbert" w:hAnsi="FSAlbert"/>
          <w:sz w:val="22"/>
          <w:szCs w:val="22"/>
        </w:rPr>
      </w:pPr>
      <w:r w:rsidRPr="22EB06AF">
        <w:rPr>
          <w:rFonts w:ascii="FSAlbert" w:hAnsi="FSAlbert"/>
          <w:sz w:val="22"/>
          <w:szCs w:val="22"/>
        </w:rPr>
        <w:t xml:space="preserve">The Great North Museum: Hancock is a public building which </w:t>
      </w:r>
      <w:r w:rsidR="58E28BCD" w:rsidRPr="22EB06AF">
        <w:rPr>
          <w:rFonts w:ascii="FSAlbert" w:hAnsi="FSAlbert"/>
          <w:sz w:val="22"/>
          <w:szCs w:val="22"/>
        </w:rPr>
        <w:t>gives</w:t>
      </w:r>
      <w:r w:rsidRPr="22EB06AF">
        <w:rPr>
          <w:rFonts w:ascii="FSAlbert" w:hAnsi="FSAlbert"/>
          <w:sz w:val="22"/>
          <w:szCs w:val="22"/>
        </w:rPr>
        <w:t xml:space="preserve"> access to members of the public without checks being made on them</w:t>
      </w:r>
      <w:bookmarkStart w:id="0" w:name="_Int_RneA6tcm"/>
      <w:r w:rsidRPr="22EB06AF">
        <w:rPr>
          <w:rFonts w:ascii="FSAlbert" w:hAnsi="FSAlbert"/>
          <w:sz w:val="22"/>
          <w:szCs w:val="22"/>
        </w:rPr>
        <w:t xml:space="preserve">. </w:t>
      </w:r>
      <w:bookmarkEnd w:id="0"/>
      <w:r w:rsidRPr="22EB06AF">
        <w:rPr>
          <w:rFonts w:ascii="FSAlbert" w:hAnsi="FSAlbert"/>
          <w:sz w:val="22"/>
          <w:szCs w:val="22"/>
        </w:rPr>
        <w:t>Schools should ensure</w:t>
      </w:r>
      <w:r w:rsidR="58E28BCD" w:rsidRPr="22EB06AF">
        <w:rPr>
          <w:rFonts w:ascii="FSAlbert" w:hAnsi="FSAlbert"/>
          <w:sz w:val="22"/>
          <w:szCs w:val="22"/>
        </w:rPr>
        <w:t xml:space="preserve"> that</w:t>
      </w:r>
      <w:r w:rsidRPr="22EB06AF">
        <w:rPr>
          <w:rFonts w:ascii="FSAlbert" w:hAnsi="FSAlbert"/>
          <w:sz w:val="22"/>
          <w:szCs w:val="22"/>
        </w:rPr>
        <w:t xml:space="preserve"> their children are supervised accordingly.</w:t>
      </w:r>
    </w:p>
    <w:p w14:paraId="574AEC01" w14:textId="752A9E79" w:rsidR="0026276C" w:rsidRPr="005D263A" w:rsidRDefault="660F905A" w:rsidP="05F3EBA8">
      <w:pPr>
        <w:pStyle w:val="ListParagraph"/>
        <w:numPr>
          <w:ilvl w:val="0"/>
          <w:numId w:val="24"/>
        </w:numPr>
        <w:spacing w:before="0" w:after="0"/>
        <w:ind w:left="357" w:hanging="357"/>
        <w:rPr>
          <w:rFonts w:ascii="FSAlbert" w:eastAsia="FSAlbert" w:hAnsi="FSAlbert" w:cs="FSAlbert"/>
          <w:sz w:val="22"/>
          <w:szCs w:val="22"/>
        </w:rPr>
      </w:pPr>
      <w:r w:rsidRPr="22EB06AF">
        <w:rPr>
          <w:rFonts w:ascii="FSAlbert" w:hAnsi="FSAlbert"/>
          <w:sz w:val="22"/>
          <w:szCs w:val="22"/>
        </w:rPr>
        <w:t xml:space="preserve">As suggested by </w:t>
      </w:r>
      <w:proofErr w:type="spellStart"/>
      <w:r w:rsidRPr="22EB06AF">
        <w:rPr>
          <w:rFonts w:ascii="FSAlbert" w:hAnsi="FSAlbert"/>
          <w:sz w:val="22"/>
          <w:szCs w:val="22"/>
        </w:rPr>
        <w:t>DfE</w:t>
      </w:r>
      <w:proofErr w:type="spellEnd"/>
      <w:r w:rsidRPr="22EB06AF">
        <w:rPr>
          <w:rFonts w:ascii="FSAlbert" w:hAnsi="FSAlbert"/>
          <w:sz w:val="22"/>
          <w:szCs w:val="22"/>
        </w:rPr>
        <w:t xml:space="preserve">, you can </w:t>
      </w:r>
      <w:hyperlink r:id="rId11">
        <w:r w:rsidRPr="22EB06AF">
          <w:rPr>
            <w:rStyle w:val="Hyperlink"/>
            <w:rFonts w:ascii="FSAlbert" w:hAnsi="FSAlbert"/>
            <w:sz w:val="22"/>
            <w:szCs w:val="22"/>
          </w:rPr>
          <w:t xml:space="preserve">search for our Learning </w:t>
        </w:r>
        <w:proofErr w:type="gramStart"/>
        <w:r w:rsidRPr="22EB06AF">
          <w:rPr>
            <w:rStyle w:val="Hyperlink"/>
            <w:rFonts w:ascii="FSAlbert" w:hAnsi="FSAlbert"/>
            <w:sz w:val="22"/>
            <w:szCs w:val="22"/>
          </w:rPr>
          <w:t>Outside</w:t>
        </w:r>
        <w:proofErr w:type="gramEnd"/>
        <w:r w:rsidRPr="22EB06AF">
          <w:rPr>
            <w:rStyle w:val="Hyperlink"/>
            <w:rFonts w:ascii="FSAlbert" w:hAnsi="FSAlbert"/>
            <w:sz w:val="22"/>
            <w:szCs w:val="22"/>
          </w:rPr>
          <w:t xml:space="preserve"> the Classroom Quality Badge</w:t>
        </w:r>
      </w:hyperlink>
      <w:r w:rsidRPr="22EB06AF">
        <w:rPr>
          <w:rFonts w:ascii="FSAlbert" w:hAnsi="FSAlbert"/>
          <w:sz w:val="22"/>
          <w:szCs w:val="22"/>
        </w:rPr>
        <w:t xml:space="preserve"> or </w:t>
      </w:r>
      <w:hyperlink r:id="rId12">
        <w:r w:rsidRPr="22EB06AF">
          <w:rPr>
            <w:rStyle w:val="Hyperlink"/>
            <w:rFonts w:ascii="FSAlbert" w:hAnsi="FSAlbert"/>
            <w:sz w:val="22"/>
            <w:szCs w:val="22"/>
          </w:rPr>
          <w:t>find the certificate on our website</w:t>
        </w:r>
      </w:hyperlink>
      <w:bookmarkStart w:id="1" w:name="_Int_hQgKfXzu"/>
      <w:r w:rsidRPr="22EB06AF">
        <w:rPr>
          <w:rFonts w:ascii="FSAlbert" w:hAnsi="FSAlbert"/>
          <w:sz w:val="22"/>
          <w:szCs w:val="22"/>
        </w:rPr>
        <w:t xml:space="preserve">. </w:t>
      </w:r>
      <w:bookmarkEnd w:id="1"/>
    </w:p>
    <w:p w14:paraId="4E438EE8" w14:textId="4A2AA8F6" w:rsidR="0026276C" w:rsidRPr="005D263A" w:rsidRDefault="660F905A" w:rsidP="05F3EBA8">
      <w:pPr>
        <w:pStyle w:val="ListParagraph"/>
        <w:numPr>
          <w:ilvl w:val="0"/>
          <w:numId w:val="24"/>
        </w:numPr>
        <w:spacing w:before="0" w:after="0"/>
        <w:ind w:left="357" w:hanging="357"/>
        <w:rPr>
          <w:rFonts w:ascii="FSAlbert" w:hAnsi="FSAlbert"/>
          <w:sz w:val="22"/>
          <w:szCs w:val="22"/>
        </w:rPr>
      </w:pPr>
      <w:r w:rsidRPr="22EB06AF">
        <w:rPr>
          <w:rFonts w:ascii="FSAlbert" w:hAnsi="FSAlbert"/>
          <w:sz w:val="22"/>
          <w:szCs w:val="22"/>
        </w:rPr>
        <w:t xml:space="preserve">We highly recommend that group leaders conduct preliminary visits </w:t>
      </w:r>
      <w:r w:rsidR="4E8323AC" w:rsidRPr="22EB06AF">
        <w:rPr>
          <w:rFonts w:ascii="FSAlbert" w:hAnsi="FSAlbert"/>
          <w:sz w:val="22"/>
          <w:szCs w:val="22"/>
        </w:rPr>
        <w:t>to tailor visit plans and risk assessments to your group and their needs.</w:t>
      </w:r>
    </w:p>
    <w:p w14:paraId="677F5B53" w14:textId="117B758E" w:rsidR="0026276C" w:rsidRPr="005D263A" w:rsidRDefault="7F405E0B" w:rsidP="05F3EBA8">
      <w:pPr>
        <w:pStyle w:val="ListParagraph"/>
        <w:numPr>
          <w:ilvl w:val="0"/>
          <w:numId w:val="24"/>
        </w:numPr>
        <w:spacing w:before="0" w:after="0"/>
        <w:ind w:left="357" w:hanging="357"/>
        <w:rPr>
          <w:rFonts w:ascii="FSAlbert" w:hAnsi="FSAlbert"/>
          <w:sz w:val="22"/>
          <w:szCs w:val="22"/>
        </w:rPr>
      </w:pPr>
      <w:r w:rsidRPr="22EB06AF">
        <w:rPr>
          <w:rFonts w:ascii="FSAlbert" w:hAnsi="FSAlbert"/>
          <w:sz w:val="22"/>
          <w:szCs w:val="22"/>
        </w:rPr>
        <w:t>We have on-site first aiders but groups should bring their own first aid kit and first aider if appropriate</w:t>
      </w:r>
      <w:bookmarkStart w:id="2" w:name="_Int_h9xtxAxg"/>
      <w:r w:rsidRPr="22EB06AF">
        <w:rPr>
          <w:rFonts w:ascii="FSAlbert" w:hAnsi="FSAlbert"/>
          <w:sz w:val="22"/>
          <w:szCs w:val="22"/>
        </w:rPr>
        <w:t xml:space="preserve">. </w:t>
      </w:r>
      <w:bookmarkEnd w:id="2"/>
      <w:r w:rsidRPr="22EB06AF">
        <w:rPr>
          <w:rFonts w:ascii="FSAlbert" w:hAnsi="FSAlbert"/>
          <w:sz w:val="22"/>
          <w:szCs w:val="22"/>
        </w:rPr>
        <w:t>Please ensure any inhalers, epi-pens or medications are brought on the visit and that you know of any medical risks group members may have.</w:t>
      </w:r>
    </w:p>
    <w:p w14:paraId="07F4A721" w14:textId="56E9103B" w:rsidR="0026276C" w:rsidRPr="005D263A" w:rsidRDefault="7F405E0B" w:rsidP="05F3EBA8">
      <w:pPr>
        <w:pStyle w:val="ListParagraph"/>
        <w:numPr>
          <w:ilvl w:val="0"/>
          <w:numId w:val="24"/>
        </w:numPr>
        <w:spacing w:before="0" w:after="0"/>
        <w:ind w:left="357" w:hanging="357"/>
        <w:rPr>
          <w:rFonts w:ascii="FSAlbert" w:hAnsi="FSAlbert"/>
          <w:sz w:val="22"/>
          <w:szCs w:val="22"/>
        </w:rPr>
      </w:pPr>
      <w:r w:rsidRPr="22EB06AF">
        <w:rPr>
          <w:rFonts w:ascii="FSAlbert" w:hAnsi="FSAlbert"/>
          <w:sz w:val="22"/>
          <w:szCs w:val="22"/>
        </w:rPr>
        <w:t xml:space="preserve">The nearest hospital with an A&amp;E department (including a children's A&amp;E) is the </w:t>
      </w:r>
      <w:hyperlink r:id="rId13">
        <w:r w:rsidRPr="22EB06AF">
          <w:rPr>
            <w:rStyle w:val="Hyperlink"/>
            <w:rFonts w:ascii="FSAlbert" w:hAnsi="FSAlbert"/>
            <w:sz w:val="22"/>
            <w:szCs w:val="22"/>
          </w:rPr>
          <w:t>Royal Victoria Infirmary.</w:t>
        </w:r>
      </w:hyperlink>
    </w:p>
    <w:p w14:paraId="5CD57A23" w14:textId="00489703" w:rsidR="00C53429" w:rsidRDefault="05F3EBA8" w:rsidP="5918FFEB">
      <w:pPr>
        <w:rPr>
          <w:rFonts w:ascii="FSAlbert" w:hAnsi="FSAlbert"/>
          <w:sz w:val="22"/>
          <w:szCs w:val="22"/>
        </w:rPr>
      </w:pPr>
      <w:r w:rsidRPr="5918FFEB">
        <w:rPr>
          <w:rFonts w:ascii="FSAlbert" w:hAnsi="FSAlbert"/>
          <w:b/>
          <w:bCs/>
          <w:sz w:val="24"/>
          <w:szCs w:val="24"/>
        </w:rPr>
        <w:t>What responsibilities do school/group leaders have when visiting?</w:t>
      </w:r>
    </w:p>
    <w:p w14:paraId="6B0B4FB6" w14:textId="5DD582E0" w:rsidR="00C53429" w:rsidRDefault="660F905A" w:rsidP="5918FFEB">
      <w:pPr>
        <w:pStyle w:val="ListParagraph"/>
        <w:numPr>
          <w:ilvl w:val="0"/>
          <w:numId w:val="24"/>
        </w:numPr>
        <w:rPr>
          <w:rFonts w:ascii="FSAlbert" w:hAnsi="FSAlbert"/>
          <w:sz w:val="22"/>
          <w:szCs w:val="22"/>
        </w:rPr>
      </w:pPr>
      <w:r w:rsidRPr="5918FFEB">
        <w:rPr>
          <w:rFonts w:ascii="FSAlbert" w:hAnsi="FSAlbert"/>
          <w:sz w:val="22"/>
          <w:szCs w:val="22"/>
        </w:rPr>
        <w:t xml:space="preserve">It is the responsibility of the group leader to monitor the </w:t>
      </w:r>
      <w:proofErr w:type="spellStart"/>
      <w:r w:rsidR="6441E4DE" w:rsidRPr="5918FFEB">
        <w:rPr>
          <w:rFonts w:ascii="FSAlbert" w:hAnsi="FSAlbert"/>
          <w:sz w:val="22"/>
          <w:szCs w:val="22"/>
        </w:rPr>
        <w:t>behavio</w:t>
      </w:r>
      <w:r w:rsidR="741B8885" w:rsidRPr="5918FFEB">
        <w:rPr>
          <w:rFonts w:ascii="FSAlbert" w:hAnsi="FSAlbert"/>
          <w:sz w:val="22"/>
          <w:szCs w:val="22"/>
        </w:rPr>
        <w:t>u</w:t>
      </w:r>
      <w:r w:rsidR="6441E4DE" w:rsidRPr="5918FFEB">
        <w:rPr>
          <w:rFonts w:ascii="FSAlbert" w:hAnsi="FSAlbert"/>
          <w:sz w:val="22"/>
          <w:szCs w:val="22"/>
        </w:rPr>
        <w:t>r</w:t>
      </w:r>
      <w:proofErr w:type="spellEnd"/>
      <w:r w:rsidR="6441E4DE" w:rsidRPr="5918FFEB">
        <w:rPr>
          <w:rFonts w:ascii="FSAlbert" w:hAnsi="FSAlbert"/>
          <w:sz w:val="22"/>
          <w:szCs w:val="22"/>
        </w:rPr>
        <w:t xml:space="preserve">, </w:t>
      </w:r>
      <w:r w:rsidRPr="5918FFEB">
        <w:rPr>
          <w:rFonts w:ascii="FSAlbert" w:hAnsi="FSAlbert"/>
          <w:sz w:val="22"/>
          <w:szCs w:val="22"/>
        </w:rPr>
        <w:t xml:space="preserve">safety and safeguarding of their group </w:t>
      </w:r>
      <w:r w:rsidR="7382816C" w:rsidRPr="5918FFEB">
        <w:rPr>
          <w:rFonts w:ascii="FSAlbert" w:hAnsi="FSAlbert"/>
          <w:sz w:val="22"/>
          <w:szCs w:val="22"/>
        </w:rPr>
        <w:t>at all times, regardless of the ages involved.</w:t>
      </w:r>
    </w:p>
    <w:p w14:paraId="19702248" w14:textId="63DF074F" w:rsidR="00C53429" w:rsidRDefault="660F905A" w:rsidP="5918FFEB">
      <w:pPr>
        <w:pStyle w:val="ListParagraph"/>
        <w:numPr>
          <w:ilvl w:val="0"/>
          <w:numId w:val="24"/>
        </w:numPr>
        <w:ind w:left="357" w:hanging="357"/>
        <w:rPr>
          <w:rFonts w:ascii="FSAlbert" w:hAnsi="FSAlbert"/>
          <w:sz w:val="22"/>
          <w:szCs w:val="22"/>
        </w:rPr>
      </w:pPr>
      <w:r w:rsidRPr="5918FFEB">
        <w:rPr>
          <w:rFonts w:ascii="FSAlbert" w:hAnsi="FSAlbert"/>
          <w:sz w:val="22"/>
          <w:szCs w:val="22"/>
        </w:rPr>
        <w:t xml:space="preserve">Group leaders should take into account the age, access needs, </w:t>
      </w:r>
      <w:proofErr w:type="spellStart"/>
      <w:r w:rsidR="6441E4DE" w:rsidRPr="5918FFEB">
        <w:rPr>
          <w:rFonts w:ascii="FSAlbert" w:hAnsi="FSAlbert"/>
          <w:sz w:val="22"/>
          <w:szCs w:val="22"/>
        </w:rPr>
        <w:t>behavio</w:t>
      </w:r>
      <w:r w:rsidR="50AD0681" w:rsidRPr="5918FFEB">
        <w:rPr>
          <w:rFonts w:ascii="FSAlbert" w:hAnsi="FSAlbert"/>
          <w:sz w:val="22"/>
          <w:szCs w:val="22"/>
        </w:rPr>
        <w:t>u</w:t>
      </w:r>
      <w:r w:rsidR="6441E4DE" w:rsidRPr="5918FFEB">
        <w:rPr>
          <w:rFonts w:ascii="FSAlbert" w:hAnsi="FSAlbert"/>
          <w:sz w:val="22"/>
          <w:szCs w:val="22"/>
        </w:rPr>
        <w:t>ral</w:t>
      </w:r>
      <w:proofErr w:type="spellEnd"/>
      <w:r w:rsidRPr="5918FFEB">
        <w:rPr>
          <w:rFonts w:ascii="FSAlbert" w:hAnsi="FSAlbert"/>
          <w:sz w:val="22"/>
          <w:szCs w:val="22"/>
        </w:rPr>
        <w:t xml:space="preserve"> issues and ability of their group when compiling a risk assessment </w:t>
      </w:r>
      <w:r w:rsidR="4E0357D7" w:rsidRPr="5918FFEB">
        <w:rPr>
          <w:rFonts w:ascii="FSAlbert" w:hAnsi="FSAlbert"/>
          <w:sz w:val="22"/>
          <w:szCs w:val="22"/>
        </w:rPr>
        <w:t>and considering the staff: child ratio required for a safe visit</w:t>
      </w:r>
      <w:bookmarkStart w:id="3" w:name="_Int_KP6vZNr7"/>
      <w:r w:rsidR="6441E4DE" w:rsidRPr="5918FFEB">
        <w:rPr>
          <w:rFonts w:ascii="FSAlbert" w:hAnsi="FSAlbert"/>
          <w:sz w:val="22"/>
          <w:szCs w:val="22"/>
        </w:rPr>
        <w:t xml:space="preserve">. </w:t>
      </w:r>
      <w:bookmarkEnd w:id="3"/>
      <w:r w:rsidR="6441E4DE" w:rsidRPr="5918FFEB">
        <w:rPr>
          <w:rFonts w:ascii="FSAlbert" w:hAnsi="FSAlbert"/>
          <w:sz w:val="22"/>
          <w:szCs w:val="22"/>
        </w:rPr>
        <w:t xml:space="preserve">Please see our website for </w:t>
      </w:r>
      <w:hyperlink r:id="rId14">
        <w:r w:rsidR="6441E4DE" w:rsidRPr="5918FFEB">
          <w:rPr>
            <w:rStyle w:val="Hyperlink"/>
            <w:rFonts w:ascii="FSAlbert" w:hAnsi="FSAlbert"/>
            <w:sz w:val="22"/>
            <w:szCs w:val="22"/>
          </w:rPr>
          <w:t>our recommended staff: student ratios for different age groups.</w:t>
        </w:r>
      </w:hyperlink>
    </w:p>
    <w:p w14:paraId="0DACE142" w14:textId="74519EAE" w:rsidR="22EB06AF" w:rsidRDefault="22EB06AF" w:rsidP="22EB06AF">
      <w:pPr>
        <w:rPr>
          <w:rFonts w:ascii="FSAlbert" w:eastAsia="FSAlbert" w:hAnsi="FSAlbert" w:cs="FSAlbert"/>
          <w:b/>
          <w:bCs/>
          <w:sz w:val="24"/>
          <w:szCs w:val="24"/>
        </w:rPr>
      </w:pPr>
      <w:r w:rsidRPr="22EB06AF">
        <w:rPr>
          <w:rFonts w:ascii="FSAlbert" w:eastAsia="FSAlbert" w:hAnsi="FSAlbert" w:cs="FSAlbert"/>
          <w:b/>
          <w:bCs/>
          <w:sz w:val="24"/>
          <w:szCs w:val="24"/>
        </w:rPr>
        <w:t>What are the hazard types/areas listed in this document?</w:t>
      </w:r>
    </w:p>
    <w:p w14:paraId="150EEE8B" w14:textId="5E36DFF5" w:rsidR="22EB06AF" w:rsidRDefault="22EB06AF" w:rsidP="3237C1E1">
      <w:pPr>
        <w:rPr>
          <w:rFonts w:ascii="FSAlbert" w:eastAsia="FSAlbert" w:hAnsi="FSAlbert" w:cs="FSAlbert"/>
          <w:sz w:val="22"/>
          <w:szCs w:val="22"/>
        </w:rPr>
      </w:pPr>
      <w:r w:rsidRPr="3237C1E1">
        <w:rPr>
          <w:rFonts w:ascii="FSAlbert" w:eastAsia="FSAlbert" w:hAnsi="FSAlbert" w:cs="FSAlbert"/>
          <w:sz w:val="22"/>
          <w:szCs w:val="22"/>
        </w:rPr>
        <w:t xml:space="preserve">Click to jump to that section: </w:t>
      </w:r>
      <w:hyperlink w:anchor="_Hazard_Type/Area:_Traffic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Traffic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Museum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Entrances &amp; exits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Foyer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Foyer &amp; Shop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Lifts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Lifts,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 </w:t>
      </w:r>
      <w:hyperlink w:anchor="_Hazard_Type/Area:_All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Stairways &amp; steps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Doorways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Doorways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Toilets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Toilets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Museum_1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Galleries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Mouse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Mouse House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Planetarium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Planetarium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Café 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Café,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 </w:t>
      </w:r>
      <w:hyperlink w:anchor="_Hazard_Type/Area:_Clore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Clore Learning Suite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Study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Study Garden &amp; Grounds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Workshops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Workshops &amp; Object Handling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Safeguarding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Safeguarding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Covid-19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COVID-19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Extreme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Extreme weather</w:t>
        </w:r>
      </w:hyperlink>
      <w:r w:rsidRPr="3237C1E1">
        <w:rPr>
          <w:rFonts w:ascii="FSAlbert" w:eastAsia="FSAlbert" w:hAnsi="FSAlbert" w:cs="FSAlbert"/>
          <w:sz w:val="22"/>
          <w:szCs w:val="22"/>
        </w:rPr>
        <w:t>.</w:t>
      </w:r>
    </w:p>
    <w:tbl>
      <w:tblPr>
        <w:tblStyle w:val="TableGrid"/>
        <w:tblW w:w="143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0"/>
        <w:gridCol w:w="1320"/>
        <w:gridCol w:w="1300"/>
        <w:gridCol w:w="3980"/>
        <w:gridCol w:w="5040"/>
      </w:tblGrid>
      <w:tr w:rsidR="00C53429" w:rsidRPr="00256AAE" w14:paraId="34AF6CBA" w14:textId="77777777" w:rsidTr="42E7F9B8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032EC7B0" w14:textId="4DE199DE" w:rsidR="00C53429" w:rsidRPr="00256AAE" w:rsidRDefault="660F905A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4" w:name="_Hazard_Type/Area:_Traffic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Hazard Type</w:t>
            </w:r>
            <w:r w:rsidR="6008334D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/Area</w:t>
            </w:r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: </w:t>
            </w:r>
            <w:r w:rsidR="6441E4DE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Traffic</w:t>
            </w:r>
            <w:bookmarkEnd w:id="4"/>
          </w:p>
        </w:tc>
      </w:tr>
      <w:tr w:rsidR="00C53429" w:rsidRPr="00256AAE" w14:paraId="76A5D829" w14:textId="77777777" w:rsidTr="42E7F9B8">
        <w:trPr>
          <w:trHeight w:val="1065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48EAE17B" w14:textId="77777777" w:rsidR="00C53429" w:rsidRPr="00256AAE" w:rsidRDefault="660F905A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lastRenderedPageBreak/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75D90838" w14:textId="29F9B8EB" w:rsidR="00C53429" w:rsidRPr="00256AAE" w:rsidRDefault="660F905A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5918FFEB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221D32B3" w14:textId="77777777" w:rsidR="00C53429" w:rsidRPr="00256AAE" w:rsidRDefault="660F905A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52EB54C" w14:textId="77777777" w:rsidR="00C53429" w:rsidRPr="00256AAE" w:rsidRDefault="660F905A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7BEE0E41" w14:textId="77777777" w:rsidR="00C53429" w:rsidRPr="00256AAE" w:rsidRDefault="660F905A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FA2918" w:rsidRPr="00256AAE" w14:paraId="740EB646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725D" w14:textId="4CC3DD97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Hit/knocked over by cars, buses and other vehicles while </w:t>
            </w:r>
            <w:r w:rsidR="4E8323AC" w:rsidRPr="05F3EBA8">
              <w:rPr>
                <w:rFonts w:ascii="FSAlbert" w:hAnsi="FSAlbert"/>
                <w:sz w:val="22"/>
                <w:szCs w:val="22"/>
              </w:rPr>
              <w:t xml:space="preserve">using pavements and </w:t>
            </w:r>
            <w:r w:rsidRPr="05F3EBA8">
              <w:rPr>
                <w:rFonts w:ascii="FSAlbert" w:hAnsi="FSAlbert"/>
                <w:sz w:val="22"/>
                <w:szCs w:val="22"/>
              </w:rPr>
              <w:t>crossing the road to get to and from the museum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1E0B" w14:textId="51C6C2A5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8780C" w14:textId="152D2250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8A0D" w14:textId="74FBC012" w:rsidR="00FA2918" w:rsidRPr="00256AAE" w:rsidRDefault="00FA2918" w:rsidP="05F3EBA8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85F3A7" w14:textId="3EEBA817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071BC364" w14:textId="62390F4F" w:rsidR="00FE16A9" w:rsidRPr="00256AAE" w:rsidRDefault="4E8323A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Stay on the pavement at all times when not crossing the road</w:t>
            </w:r>
          </w:p>
          <w:p w14:paraId="3072BF92" w14:textId="50E12070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Use Pelican Crossings on Claremont Road</w:t>
            </w:r>
          </w:p>
          <w:p w14:paraId="47E33FAD" w14:textId="541BECFC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Be aware of bicycles and scooters as well as larger vehicles</w:t>
            </w:r>
          </w:p>
        </w:tc>
      </w:tr>
      <w:tr w:rsidR="00256AAE" w:rsidRPr="00256AAE" w14:paraId="5218071A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3D39" w14:textId="6D74FCDB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Hit/knocked over by cars, buses and other vehicles on the museum driveway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B017" w14:textId="3C1561E2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29EA" w14:textId="1B58EC8D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A1B5" w14:textId="77777777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Bollards at main entrance and at the bottom of the museum steps</w:t>
            </w:r>
          </w:p>
          <w:p w14:paraId="3AF5BB64" w14:textId="1B86359A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Speed limit in place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C30521" w14:textId="6E2765BD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0022CCD0" w14:textId="225B19A3" w:rsidR="00FE16A9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Particular care to be taken when crossing between the museum </w:t>
            </w:r>
            <w:r w:rsidR="4E8323AC" w:rsidRPr="05F3EBA8">
              <w:rPr>
                <w:rFonts w:ascii="FSAlbert" w:hAnsi="FSAlbert"/>
                <w:sz w:val="22"/>
                <w:szCs w:val="22"/>
              </w:rPr>
              <w:t xml:space="preserve">steps </w:t>
            </w:r>
            <w:r w:rsidRPr="05F3EBA8">
              <w:rPr>
                <w:rFonts w:ascii="FSAlbert" w:hAnsi="FSAlbert"/>
                <w:sz w:val="22"/>
                <w:szCs w:val="22"/>
              </w:rPr>
              <w:t>and the front lawn</w:t>
            </w:r>
            <w:r w:rsidR="4E8323AC" w:rsidRPr="05F3EBA8">
              <w:rPr>
                <w:rFonts w:ascii="FSAlbert" w:hAnsi="FSAlbert"/>
                <w:sz w:val="22"/>
                <w:szCs w:val="22"/>
              </w:rPr>
              <w:t xml:space="preserve"> – this is a vehicle access to the museum</w:t>
            </w:r>
          </w:p>
        </w:tc>
      </w:tr>
      <w:tr w:rsidR="00FA2918" w:rsidRPr="00256AAE" w14:paraId="4E13993D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5769" w14:textId="185B4950" w:rsidR="00FA2918" w:rsidRPr="00256AAE" w:rsidRDefault="4E8323A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Hit/knocked over by cars, buses and other vehicles while using the bus drop-off layby and path to the Schools Entrance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47B0" w14:textId="48969B14" w:rsidR="00FA2918" w:rsidRPr="00256AAE" w:rsidRDefault="4E8323A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FE09" w14:textId="5325E86D" w:rsidR="00FA2918" w:rsidRPr="00256AAE" w:rsidRDefault="4E8323A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B639B" w14:textId="1C24C9A7" w:rsidR="00FA2918" w:rsidRPr="00256AAE" w:rsidRDefault="4E8323A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Path and steps lead directly from the bus drop-off layby to the Schools Entrance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E89322" w14:textId="1655838E" w:rsidR="00FA2918" w:rsidRPr="00256AAE" w:rsidRDefault="4E8323A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0158FDF7" w14:textId="327343DD" w:rsidR="00FE16A9" w:rsidRPr="00256AAE" w:rsidRDefault="4E8323A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Be aware around other buses which may be dropping groups off</w:t>
            </w:r>
          </w:p>
        </w:tc>
      </w:tr>
      <w:tr w:rsidR="00FA2918" w:rsidRPr="00256AAE" w14:paraId="55767B2F" w14:textId="77777777" w:rsidTr="42E7F9B8">
        <w:trPr>
          <w:trHeight w:val="510"/>
        </w:trPr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5B2FD7CB" w14:textId="6657675F" w:rsidR="00FA2918" w:rsidRPr="00256AAE" w:rsidRDefault="6441E4DE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5" w:name="_Hazard_Type/Area:_Museum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Hazard Type</w:t>
            </w:r>
            <w:r w:rsidR="6008334D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/Area</w:t>
            </w:r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: </w:t>
            </w:r>
            <w:r w:rsidR="4E8323AC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Museum Entrances and Accesses</w:t>
            </w:r>
            <w:bookmarkEnd w:id="5"/>
          </w:p>
        </w:tc>
      </w:tr>
      <w:tr w:rsidR="00FA2918" w:rsidRPr="00256AAE" w14:paraId="1690CDBB" w14:textId="77777777" w:rsidTr="42E7F9B8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3D609E41" w14:textId="77777777" w:rsidR="00FA2918" w:rsidRPr="00256AAE" w:rsidRDefault="6441E4DE" w:rsidP="05F3EBA8">
            <w:pPr>
              <w:spacing w:before="60" w:after="6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3EA3F7D5" w14:textId="77777777" w:rsidR="00FA2918" w:rsidRPr="00256AAE" w:rsidRDefault="6441E4DE" w:rsidP="05F3EBA8">
            <w:pPr>
              <w:spacing w:before="60" w:after="6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33678683" w14:textId="77777777" w:rsidR="00FA2918" w:rsidRPr="00256AAE" w:rsidRDefault="6441E4DE" w:rsidP="05F3EBA8">
            <w:pPr>
              <w:spacing w:before="60" w:after="6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25A02B27" w14:textId="77777777" w:rsidR="00FA2918" w:rsidRPr="00256AAE" w:rsidRDefault="6441E4DE" w:rsidP="05F3EBA8">
            <w:pPr>
              <w:spacing w:before="60" w:after="6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0CA44FA9" w14:textId="77777777" w:rsidR="00FA2918" w:rsidRPr="00256AAE" w:rsidRDefault="6441E4DE" w:rsidP="05F3EBA8">
            <w:pPr>
              <w:spacing w:before="60" w:after="6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FA2918" w:rsidRPr="00256AAE" w14:paraId="245047F5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9A85" w14:textId="77777777" w:rsidR="00FE16A9" w:rsidRPr="00256AAE" w:rsidRDefault="4E8323A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Slips, trips and falls caused by: </w:t>
            </w:r>
          </w:p>
          <w:p w14:paraId="557973CA" w14:textId="2FEDB641" w:rsidR="00FE16A9" w:rsidRPr="00256AAE" w:rsidRDefault="63377A32" w:rsidP="05F3EBA8">
            <w:pPr>
              <w:pStyle w:val="ListParagraph"/>
              <w:numPr>
                <w:ilvl w:val="0"/>
                <w:numId w:val="25"/>
              </w:numPr>
              <w:spacing w:before="0"/>
              <w:ind w:left="360" w:hanging="27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U</w:t>
            </w:r>
            <w:r w:rsidR="4E8323AC" w:rsidRPr="05F3EBA8">
              <w:rPr>
                <w:rFonts w:ascii="FSAlbert" w:hAnsi="FSAlbert"/>
                <w:sz w:val="22"/>
                <w:szCs w:val="22"/>
              </w:rPr>
              <w:t xml:space="preserve">neven ground </w:t>
            </w:r>
          </w:p>
          <w:p w14:paraId="770B82CD" w14:textId="77777777" w:rsidR="00FE16A9" w:rsidRPr="00256AAE" w:rsidRDefault="4E8323AC" w:rsidP="05F3EBA8">
            <w:pPr>
              <w:pStyle w:val="ListParagraph"/>
              <w:numPr>
                <w:ilvl w:val="0"/>
                <w:numId w:val="25"/>
              </w:numPr>
              <w:ind w:left="360" w:hanging="27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Steps </w:t>
            </w:r>
          </w:p>
          <w:p w14:paraId="6D0820D5" w14:textId="77777777" w:rsidR="00FE16A9" w:rsidRPr="00256AAE" w:rsidRDefault="4E8323AC" w:rsidP="05F3EBA8">
            <w:pPr>
              <w:pStyle w:val="ListParagraph"/>
              <w:numPr>
                <w:ilvl w:val="0"/>
                <w:numId w:val="25"/>
              </w:numPr>
              <w:ind w:left="360" w:hanging="27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Bollards and railings </w:t>
            </w:r>
          </w:p>
          <w:p w14:paraId="1EC25730" w14:textId="77777777" w:rsidR="00FE16A9" w:rsidRPr="00256AAE" w:rsidRDefault="4E8323AC" w:rsidP="05F3EBA8">
            <w:pPr>
              <w:pStyle w:val="ListParagraph"/>
              <w:numPr>
                <w:ilvl w:val="0"/>
                <w:numId w:val="25"/>
              </w:numPr>
              <w:ind w:left="360" w:hanging="27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Loose stones </w:t>
            </w:r>
          </w:p>
          <w:p w14:paraId="4C312F69" w14:textId="4596D026" w:rsidR="00FA2918" w:rsidRPr="00256AAE" w:rsidRDefault="4E8323AC" w:rsidP="05F3EBA8">
            <w:pPr>
              <w:pStyle w:val="ListParagraph"/>
              <w:numPr>
                <w:ilvl w:val="0"/>
                <w:numId w:val="25"/>
              </w:numPr>
              <w:ind w:left="360" w:hanging="27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Hard and abrasive surfaces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BCFE" w14:textId="09974DDC" w:rsidR="00FA2918" w:rsidRPr="00256AAE" w:rsidRDefault="63377A3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1AB0" w14:textId="49C5E0DC" w:rsidR="00FA2918" w:rsidRPr="00256AAE" w:rsidRDefault="63377A3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BA16A" w14:textId="77777777" w:rsidR="00FA2918" w:rsidRPr="00256AAE" w:rsidRDefault="63377A3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Daily checks </w:t>
            </w:r>
          </w:p>
          <w:p w14:paraId="2281D5A1" w14:textId="77777777" w:rsidR="0074685A" w:rsidRPr="00256AAE" w:rsidRDefault="63377A3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Handrails in place</w:t>
            </w:r>
          </w:p>
          <w:p w14:paraId="0C11E3FC" w14:textId="1B80DF97" w:rsidR="0074685A" w:rsidRPr="00256AAE" w:rsidRDefault="63377A3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Signage in place</w:t>
            </w:r>
          </w:p>
          <w:p w14:paraId="3723B78B" w14:textId="4FBA50C1" w:rsidR="0074685A" w:rsidRPr="00256AAE" w:rsidRDefault="63377A3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Paths provided</w:t>
            </w:r>
            <w:r w:rsidR="51B1EA25" w:rsidRPr="05F3EBA8">
              <w:rPr>
                <w:rFonts w:ascii="FSAlbert" w:hAnsi="FSAlbert"/>
                <w:sz w:val="22"/>
                <w:szCs w:val="22"/>
              </w:rPr>
              <w:t xml:space="preserve"> and maintained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27092F" w14:textId="78814501" w:rsidR="00FA2918" w:rsidRPr="00256AAE" w:rsidRDefault="63377A3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47CC036F" w14:textId="4D8121C1" w:rsidR="000330B5" w:rsidRPr="00256AAE" w:rsidRDefault="6393780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Visitors to use handrails where appropriate</w:t>
            </w:r>
          </w:p>
          <w:p w14:paraId="00B35B9A" w14:textId="77777777" w:rsidR="0074685A" w:rsidRPr="00256AAE" w:rsidRDefault="63377A3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children do not climb on external furniture</w:t>
            </w:r>
          </w:p>
          <w:p w14:paraId="70450EA8" w14:textId="476E4CBB" w:rsidR="0074685A" w:rsidRPr="00256AAE" w:rsidRDefault="63377A3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School staff to ensure that there is no running on paths and steps and around entrances</w:t>
            </w:r>
          </w:p>
        </w:tc>
      </w:tr>
      <w:tr w:rsidR="00256AAE" w:rsidRPr="00256AAE" w14:paraId="075E28A7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815D" w14:textId="0B90845D" w:rsidR="008C3E9E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Bumped by automatic doors opening or closing</w:t>
            </w:r>
          </w:p>
          <w:p w14:paraId="36E53E79" w14:textId="531F140C" w:rsidR="00FA2918" w:rsidRPr="00256AAE" w:rsidRDefault="00FA2918" w:rsidP="05F3EBA8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A71D7" w14:textId="5AA86ECE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DFC54" w14:textId="756994E4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5F755" w14:textId="77777777" w:rsidR="00FA2918" w:rsidRPr="00256AAE" w:rsidRDefault="00FA2918" w:rsidP="05F3EBA8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04D9B6" w14:textId="78379E2D" w:rsidR="008C3E9E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3A3E6965" w14:textId="3F1AC913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doors stay open using automatic door buttons as groups go through</w:t>
            </w:r>
          </w:p>
        </w:tc>
      </w:tr>
      <w:tr w:rsidR="00FA2918" w:rsidRPr="00256AAE" w14:paraId="579E1D33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A43CB" w14:textId="3FADBC91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Collision with glass doors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79445" w14:textId="0EB0D7CF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E685" w14:textId="7249501A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52C9" w14:textId="46D679AC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Stickers in place on glass doors to make them more visible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6583BC" w14:textId="12826225" w:rsidR="008C3E9E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0083B407" w14:textId="5DB8E05A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</w:tc>
      </w:tr>
      <w:tr w:rsidR="00FA2918" w:rsidRPr="00256AAE" w14:paraId="1FE20623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1142" w14:textId="68D560EE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Finger trapping in doors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ED37" w14:textId="7DC449D0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E2175" w14:textId="52A90DD0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7479" w14:textId="425673A0" w:rsidR="00FA2918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Finger guards on main doorways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DF202C" w14:textId="5244E672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7D6965" w:rsidRPr="00256AAE" w14:paraId="41F7B1DE" w14:textId="77777777" w:rsidTr="42E7F9B8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067141D8" w14:textId="42ED01AF" w:rsidR="007D6965" w:rsidRPr="00256AAE" w:rsidRDefault="6008334D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6" w:name="_Hazard_Type/Area:_Foyer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5CF1593A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Foyer and Museum Shop</w:t>
            </w:r>
            <w:bookmarkEnd w:id="6"/>
          </w:p>
        </w:tc>
      </w:tr>
      <w:tr w:rsidR="007D6965" w:rsidRPr="00256AAE" w14:paraId="570B03E7" w14:textId="77777777" w:rsidTr="42E7F9B8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66F668B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0ABDB49F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2AC6EE3C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2CAE4FA9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3632D465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7D6965" w:rsidRPr="00256AAE" w14:paraId="65A25C7A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8D42" w14:textId="567EBAF8" w:rsidR="007D6965" w:rsidRPr="00256AAE" w:rsidRDefault="5CF1593A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Slips, trips and falls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FCBC" w14:textId="54EAE575" w:rsidR="007D6965" w:rsidRPr="00256AAE" w:rsidRDefault="5CF1593A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9762" w14:textId="14E3B6FC" w:rsidR="007D6965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51FF0" w14:textId="2CF05805" w:rsidR="00327382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Daily checks made for hazards</w:t>
            </w:r>
          </w:p>
          <w:p w14:paraId="7AA4A4D1" w14:textId="09006EE4" w:rsidR="006B19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Site staff awareness</w:t>
            </w:r>
          </w:p>
          <w:p w14:paraId="5CCC5155" w14:textId="2C5293FE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Floors regularly inspected and maintained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D2CA30" w14:textId="4A6C8615" w:rsidR="00327382" w:rsidRPr="00256AAE" w:rsidRDefault="5CF1593A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4D155D0B" w14:textId="3C94092E" w:rsidR="00327382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  <w:p w14:paraId="255915B4" w14:textId="6097DAFF" w:rsidR="007D6965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children do not climb on objects or furniture</w:t>
            </w:r>
          </w:p>
        </w:tc>
      </w:tr>
      <w:tr w:rsidR="00256AAE" w:rsidRPr="00256AAE" w14:paraId="1515611F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961B" w14:textId="6681F21D" w:rsidR="007D6965" w:rsidRPr="00256AAE" w:rsidRDefault="5CF1593A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Crowding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3EDB" w14:textId="2EC16980" w:rsidR="007D6965" w:rsidRPr="00256AAE" w:rsidRDefault="59033C5A" w:rsidP="05F3EBA8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487A" w14:textId="6CE93FD4" w:rsidR="007D6965" w:rsidRPr="00256AAE" w:rsidRDefault="59033C5A" w:rsidP="05F3EBA8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D3E9" w14:textId="32C4E0DC" w:rsidR="00327382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Queuing system in place </w:t>
            </w:r>
          </w:p>
          <w:p w14:paraId="6E6E3FE4" w14:textId="6B2E259E" w:rsidR="007D6965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Site staff awareness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960A49" w14:textId="46F10761" w:rsidR="007D6965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Visit the shop in small groups, accompanied by an appropriate number of adults to supervise adequately </w:t>
            </w:r>
          </w:p>
        </w:tc>
      </w:tr>
      <w:tr w:rsidR="0026276C" w:rsidRPr="00256AAE" w14:paraId="7B321587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CFDA" w14:textId="38B0861C" w:rsidR="0026276C" w:rsidRPr="00256AAE" w:rsidRDefault="5CF1593A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Damage to shop goods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DD0D" w14:textId="69FC34AD" w:rsidR="0026276C" w:rsidRPr="00256AAE" w:rsidRDefault="7809A3DC" w:rsidP="05F3EBA8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0321" w14:textId="3D34AF1D" w:rsidR="0026276C" w:rsidRPr="00256AAE" w:rsidRDefault="7809A3DC" w:rsidP="05F3EBA8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07F61" w14:textId="7A836FEE" w:rsidR="00327382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Queuing system in place </w:t>
            </w:r>
          </w:p>
          <w:p w14:paraId="3E8FC8D6" w14:textId="35E089E7" w:rsidR="00327382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CCTV surveillance </w:t>
            </w:r>
          </w:p>
          <w:p w14:paraId="1B4DE6CD" w14:textId="660B33D1" w:rsidR="00327382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Site staff awareness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9C09D6" w14:textId="1C0C8E9C" w:rsidR="0026276C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Visit the shop in small groups, accompanied by an appropriate number of adults to supervise adequately</w:t>
            </w:r>
          </w:p>
        </w:tc>
      </w:tr>
      <w:tr w:rsidR="007D6965" w:rsidRPr="00256AAE" w14:paraId="23E51657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AA7D" w14:textId="7224FAB1" w:rsidR="007D6965" w:rsidRPr="00256AAE" w:rsidRDefault="5CF1593A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Theft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88182" w14:textId="595F8A42" w:rsidR="007D6965" w:rsidRPr="00256AAE" w:rsidRDefault="3FA511F3" w:rsidP="05F3EBA8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3B0F" w14:textId="022BAC3E" w:rsidR="007D6965" w:rsidRPr="00256AAE" w:rsidRDefault="3FA511F3" w:rsidP="05F3EBA8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06B9D" w14:textId="7FB4DE45" w:rsidR="00327382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Queuing system in place </w:t>
            </w:r>
          </w:p>
          <w:p w14:paraId="1D849D2F" w14:textId="5AD7C454" w:rsidR="00327382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CCTV surveillance </w:t>
            </w:r>
          </w:p>
          <w:p w14:paraId="6CAF7853" w14:textId="14D1BC10" w:rsidR="00327382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Site staff awareness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A80C1A" w14:textId="5D8D7B1C" w:rsidR="007D6965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Visit the shop in small groups, accompanied by an appropriate number of adults to supervise adequately</w:t>
            </w:r>
          </w:p>
        </w:tc>
      </w:tr>
      <w:tr w:rsidR="00B10253" w:rsidRPr="00256AAE" w14:paraId="330782DC" w14:textId="77777777" w:rsidTr="42E7F9B8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411DE5D9" w14:textId="77777777" w:rsidR="00B10253" w:rsidRPr="00256AAE" w:rsidRDefault="5D6036CA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7" w:name="_Hazard_Type/Area:_Lifts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Hazard Type/Area: Lifts</w:t>
            </w:r>
            <w:bookmarkEnd w:id="7"/>
          </w:p>
        </w:tc>
      </w:tr>
      <w:tr w:rsidR="00B10253" w:rsidRPr="00256AAE" w14:paraId="49CB75A1" w14:textId="77777777" w:rsidTr="42E7F9B8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42340145" w14:textId="77777777" w:rsidR="00B10253" w:rsidRPr="00256AAE" w:rsidRDefault="5FA44823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60219B9E" w14:textId="77777777" w:rsidR="00B10253" w:rsidRPr="00256AAE" w:rsidRDefault="5FA44823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045BD74A" w14:textId="77777777" w:rsidR="00B10253" w:rsidRPr="00256AAE" w:rsidRDefault="5FA44823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25EF205" w14:textId="77777777" w:rsidR="00B10253" w:rsidRPr="00256AAE" w:rsidRDefault="5FA44823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1F77963D" w14:textId="77777777" w:rsidR="00B10253" w:rsidRPr="00256AAE" w:rsidRDefault="5FA44823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B10253" w:rsidRPr="00256AAE" w14:paraId="46B0EEF1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88AB" w14:textId="77777777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Finger trapping in lift doors or other moving parts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C02A" w14:textId="77777777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065D" w14:textId="77777777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989F5" w14:textId="0F96F5BE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Instructions clearly printed on both the inside and outside of the lift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8E571E" w14:textId="039B2938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256AAE" w:rsidRPr="00256AAE" w14:paraId="21460393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739D" w14:textId="77777777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Exceeding maximum weight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EFC43" w14:textId="77777777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9950" w14:textId="77777777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1ACF7" w14:textId="30E9E599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Maximum weight/group size stated in the lift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B5F90E" w14:textId="2504FFDA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4173F19E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51255BF7" w14:textId="7EAA4F0A" w:rsidR="00B10253" w:rsidRPr="00256AAE" w:rsidRDefault="05F3EBA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Split your group up into smaller groups to use the lift</w:t>
            </w:r>
          </w:p>
        </w:tc>
      </w:tr>
      <w:tr w:rsidR="00B10253" w:rsidRPr="00256AAE" w14:paraId="2797DEBA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E703" w14:textId="77777777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Lift breakdown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11F1" w14:textId="77777777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18B3" w14:textId="77777777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16C72" w14:textId="67841131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Lifts are regularly inspected and maintained</w:t>
            </w:r>
          </w:p>
          <w:p w14:paraId="577A02C6" w14:textId="39B7EA39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Instructions on calling for help are displayed inside the lift</w:t>
            </w:r>
          </w:p>
          <w:p w14:paraId="0C15BDEB" w14:textId="31300AAC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Two lifts are available for public use to allow access if one is out of order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23A5AE" w14:textId="21A4010F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7D6965" w:rsidRPr="00256AAE" w14:paraId="7344E1AC" w14:textId="77777777" w:rsidTr="42E7F9B8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33482F21" w14:textId="7F2D45A6" w:rsidR="007D6965" w:rsidRPr="00256AAE" w:rsidRDefault="6008334D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8" w:name="_Hazard_Type/Area:_All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5D6036CA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All stairways and steps</w:t>
            </w:r>
            <w:bookmarkEnd w:id="8"/>
          </w:p>
        </w:tc>
      </w:tr>
      <w:tr w:rsidR="007D6965" w:rsidRPr="00256AAE" w14:paraId="38614479" w14:textId="77777777" w:rsidTr="42E7F9B8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349277C6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7209BD2B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7AAB1D71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1957DF3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2F0D9D88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7D6965" w:rsidRPr="00256AAE" w14:paraId="4EBF22F0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C918C" w14:textId="77777777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Slips, trips and falls</w:t>
            </w:r>
          </w:p>
          <w:p w14:paraId="068C962D" w14:textId="3CD22E72" w:rsidR="007D6965" w:rsidRPr="00256AAE" w:rsidRDefault="007D6965" w:rsidP="05F3EBA8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E302" w14:textId="62C754E1" w:rsidR="007D6965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B971" w14:textId="507A5E4A" w:rsidR="007D6965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CF400" w14:textId="30EBE78F" w:rsidR="000330B5" w:rsidRPr="00256AAE" w:rsidRDefault="6393780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Daily checks </w:t>
            </w:r>
          </w:p>
          <w:p w14:paraId="1B33396B" w14:textId="2E0ED30F" w:rsidR="000330B5" w:rsidRPr="00256AAE" w:rsidRDefault="6393780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Handrails in place</w:t>
            </w:r>
          </w:p>
          <w:p w14:paraId="4E40F1EC" w14:textId="22A57A7E" w:rsidR="007D6965" w:rsidRDefault="6393780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Signage in place during cleaning or after spillage </w:t>
            </w:r>
          </w:p>
          <w:p w14:paraId="6D74E53C" w14:textId="28FC3B34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Floors regularly inspected and maintained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38BA2B" w14:textId="7011CFE9" w:rsidR="000330B5" w:rsidRPr="00256AAE" w:rsidRDefault="6393780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Pupils to be supervised at all times by school staff</w:t>
            </w:r>
          </w:p>
          <w:p w14:paraId="4E668761" w14:textId="78710CD3" w:rsidR="000330B5" w:rsidRPr="00256AAE" w:rsidRDefault="6393780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Use handrails on the stairs</w:t>
            </w:r>
          </w:p>
          <w:p w14:paraId="0530E251" w14:textId="111FAA1E" w:rsidR="000330B5" w:rsidRPr="00256AAE" w:rsidRDefault="6393780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</w:t>
            </w:r>
            <w:r w:rsidR="63157EE4" w:rsidRPr="05F3EBA8">
              <w:rPr>
                <w:rFonts w:ascii="FSAlbert" w:hAnsi="FSAlbert"/>
                <w:sz w:val="22"/>
                <w:szCs w:val="22"/>
              </w:rPr>
              <w:t>hool staff to ensure that children walk while using the stairs</w:t>
            </w:r>
          </w:p>
          <w:p w14:paraId="388B300D" w14:textId="1A449738" w:rsidR="007D6965" w:rsidRPr="00256AAE" w:rsidRDefault="6393780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School staff to ensure children do not climb on rails or over balconies</w:t>
            </w:r>
          </w:p>
        </w:tc>
      </w:tr>
      <w:tr w:rsidR="00256AAE" w:rsidRPr="00256AAE" w14:paraId="06CC3D7D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1E37" w14:textId="38BF616B" w:rsidR="007D6965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Items falling from stairways and balconies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FF355" w14:textId="24E96103" w:rsidR="007D6965" w:rsidRPr="00256AAE" w:rsidRDefault="6393780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6C512" w14:textId="47F68F8B" w:rsidR="007D6965" w:rsidRPr="00256AAE" w:rsidRDefault="6393780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F810" w14:textId="77777777" w:rsidR="007D6965" w:rsidRPr="00256AAE" w:rsidRDefault="007D696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236451" w14:textId="63DB2065" w:rsidR="007D6965" w:rsidRPr="00256AAE" w:rsidRDefault="6393780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4173F19E">
              <w:rPr>
                <w:rFonts w:ascii="FSAlbert" w:hAnsi="FSAlbert"/>
                <w:sz w:val="22"/>
                <w:szCs w:val="22"/>
              </w:rPr>
              <w:t>Pupils to be supervised at all times by school staff, checking they keep a hold of their equipment near stairways and balconies.</w:t>
            </w:r>
          </w:p>
        </w:tc>
      </w:tr>
      <w:tr w:rsidR="007D6965" w:rsidRPr="00256AAE" w14:paraId="65403126" w14:textId="77777777" w:rsidTr="42E7F9B8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05FD660A" w14:textId="597A78AA" w:rsidR="007D6965" w:rsidRPr="00256AAE" w:rsidRDefault="6008334D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9" w:name="_Hazard_Type/Area:_Doorways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21634E1C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Doorways</w:t>
            </w:r>
            <w:bookmarkEnd w:id="9"/>
          </w:p>
        </w:tc>
      </w:tr>
      <w:tr w:rsidR="007D6965" w:rsidRPr="00256AAE" w14:paraId="7F484327" w14:textId="77777777" w:rsidTr="42E7F9B8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6AAA5C63" w14:textId="77777777" w:rsidR="007D6965" w:rsidRPr="00256AAE" w:rsidRDefault="04AA0B94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24A73D26" w14:textId="77777777" w:rsidR="007D6965" w:rsidRPr="00256AAE" w:rsidRDefault="04AA0B94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3EE1A5F5" w14:textId="77777777" w:rsidR="007D6965" w:rsidRPr="00256AAE" w:rsidRDefault="04AA0B94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71A888F5" w14:textId="77777777" w:rsidR="007D6965" w:rsidRPr="00256AAE" w:rsidRDefault="04AA0B94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699B20DA" w14:textId="77777777" w:rsidR="007D6965" w:rsidRPr="00256AAE" w:rsidRDefault="04AA0B94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9D0AEF" w:rsidRPr="00256AAE" w14:paraId="62BB4DED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591B" w14:textId="77777777" w:rsidR="009D0AEF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Bumped by automatic doors opening or closing</w:t>
            </w:r>
          </w:p>
          <w:p w14:paraId="2954643C" w14:textId="77777777" w:rsidR="009D0AEF" w:rsidRPr="00256AAE" w:rsidRDefault="009D0AEF" w:rsidP="05F3EBA8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1C5A" w14:textId="77777777" w:rsidR="009D0AEF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7846" w14:textId="77777777" w:rsidR="009D0AEF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C529" w14:textId="77777777" w:rsidR="009D0AEF" w:rsidRPr="00256AAE" w:rsidRDefault="009D0AE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30E480" w14:textId="3B34CB52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247DC979" w14:textId="2A4FF1A5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doors stay open using automatic door buttons as groups go through</w:t>
            </w:r>
          </w:p>
          <w:p w14:paraId="56179BA8" w14:textId="23AE88CF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Groups to take particular care in doorways</w:t>
            </w:r>
          </w:p>
        </w:tc>
      </w:tr>
      <w:tr w:rsidR="009D0AEF" w:rsidRPr="00256AAE" w14:paraId="1D51F03D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6B64" w14:textId="77777777" w:rsidR="009D0AEF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Collision with glass doors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C38D" w14:textId="77777777" w:rsidR="009D0AEF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EB76" w14:textId="77777777" w:rsidR="009D0AEF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8F5CA" w14:textId="77777777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Stickers in place on glass doors to make them more visible</w:t>
            </w:r>
          </w:p>
          <w:p w14:paraId="5A1A4430" w14:textId="77777777" w:rsidR="009D0AEF" w:rsidRPr="00256AAE" w:rsidRDefault="009D0AE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B25A04" w14:textId="78634641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4F3C9CD9" w14:textId="4DE97F14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  <w:p w14:paraId="1F1FAD8E" w14:textId="3590713E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Groups to take particular care in doorways</w:t>
            </w:r>
          </w:p>
        </w:tc>
      </w:tr>
      <w:tr w:rsidR="009D0AEF" w:rsidRPr="00256AAE" w14:paraId="5FBE552C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0ADB" w14:textId="77777777" w:rsidR="009D0AEF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Finger trapping in doors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F6453" w14:textId="77777777" w:rsidR="009D0AEF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AC3B" w14:textId="77777777" w:rsidR="009D0AEF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1260" w14:textId="7B9EEE12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Finger guards on main doorways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8EB631" w14:textId="46C0A10B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3B344816" w14:textId="672D19FF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Groups to take particular care in doorways</w:t>
            </w:r>
          </w:p>
        </w:tc>
      </w:tr>
      <w:tr w:rsidR="007D6965" w:rsidRPr="00256AAE" w14:paraId="5D4CBB32" w14:textId="77777777" w:rsidTr="42E7F9B8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3D1EAFD8" w14:textId="34D1FB1F" w:rsidR="007D6965" w:rsidRPr="00256AAE" w:rsidRDefault="6008334D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10" w:name="_Hazard_Type/Area:_Toilets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21634E1C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Toilets</w:t>
            </w:r>
            <w:bookmarkEnd w:id="10"/>
          </w:p>
        </w:tc>
      </w:tr>
      <w:tr w:rsidR="007D6965" w:rsidRPr="00256AAE" w14:paraId="6320B1C0" w14:textId="77777777" w:rsidTr="42E7F9B8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63B6632D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67079268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2888908D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A1E32DD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13920042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7D6965" w:rsidRPr="00256AAE" w14:paraId="35C788CA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C9E1B" w14:textId="77777777" w:rsidR="009D0AEF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Slips, trips and falls (especially on wet floors)</w:t>
            </w:r>
          </w:p>
          <w:p w14:paraId="7850016A" w14:textId="1AA5FDF7" w:rsidR="007D6965" w:rsidRPr="00256AAE" w:rsidRDefault="007D6965" w:rsidP="05F3EBA8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4A93" w14:textId="4B7E7946" w:rsidR="007D6965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C80A" w14:textId="6F7141BE" w:rsidR="007D6965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93B3" w14:textId="498B7386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Regular cleaning and inspection by museum staff</w:t>
            </w:r>
          </w:p>
          <w:p w14:paraId="511B3044" w14:textId="2935512C" w:rsidR="0020149D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Hazard signs displayed when floors are wet</w:t>
            </w:r>
          </w:p>
          <w:p w14:paraId="49E6EAEB" w14:textId="3946FD49" w:rsidR="007D6965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Floors regularly inspected and maintained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CF178E" w14:textId="35C3C217" w:rsidR="007D6965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Pupils to be supervised at all times by school staff</w:t>
            </w:r>
          </w:p>
        </w:tc>
      </w:tr>
      <w:tr w:rsidR="00256AAE" w:rsidRPr="00256AAE" w14:paraId="56679860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7DEE" w14:textId="636DA3E6" w:rsidR="007D6965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Need for assistance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F76A" w14:textId="5F9CE28E" w:rsidR="007D6965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E8330" w14:textId="7A6C17DE" w:rsidR="007D6965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8E93" w14:textId="3F5325E3" w:rsidR="007D6965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Alarms fitted in accessible toilets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69517B" w14:textId="65D3112D" w:rsidR="007D6965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9D0AEF" w:rsidRPr="00256AAE" w14:paraId="63B47896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CDFBA" w14:textId="3FE41266" w:rsidR="009D0AEF" w:rsidRPr="00256AAE" w:rsidRDefault="68AC86A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Child cannot operate locks and becomes stuck in cubicle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CB79" w14:textId="635646A7" w:rsidR="009D0AEF" w:rsidRPr="00256AAE" w:rsidRDefault="68AC86A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9FD3" w14:textId="54CA4673" w:rsidR="009D0AEF" w:rsidRPr="00256AAE" w:rsidRDefault="68AC86A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92456" w14:textId="18F55503" w:rsidR="009D0AEF" w:rsidRPr="00256AAE" w:rsidRDefault="68AC86A8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Locks can be opened from outside by museum staff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33EA67" w14:textId="4ADC6236" w:rsidR="009D0AEF" w:rsidRPr="00256AAE" w:rsidRDefault="68AC86A8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9D0AEF" w:rsidRPr="00256AAE" w14:paraId="78ACBA3A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46A8" w14:textId="5E3F884D" w:rsidR="009D0AEF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Other visitors also using toilets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8F79" w14:textId="087A5AFB" w:rsidR="009D0AEF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D2EC" w14:textId="52E59D35" w:rsidR="009D0AEF" w:rsidRPr="00256AAE" w:rsidRDefault="68AC86A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489E3" w14:textId="2B59CA0F" w:rsidR="009D0AEF" w:rsidRPr="00256AAE" w:rsidRDefault="745507A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Alternative sets of toilets available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5AC7B9" w14:textId="3CE61928" w:rsidR="009D0AEF" w:rsidRPr="00256AAE" w:rsidRDefault="745507A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7D6965" w:rsidRPr="00256AAE" w14:paraId="6730AED3" w14:textId="77777777" w:rsidTr="42E7F9B8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6D9423DC" w14:textId="6D74C73F" w:rsidR="007D6965" w:rsidRPr="00256AAE" w:rsidRDefault="6008334D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11" w:name="_Hazard_Type/Area:_Museum_1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Hazard Type/Area</w:t>
            </w:r>
            <w:r w:rsidR="5CF1593A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:</w:t>
            </w:r>
            <w:r w:rsidR="45A04A46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 Museum Galleries</w:t>
            </w:r>
            <w:bookmarkEnd w:id="11"/>
          </w:p>
        </w:tc>
      </w:tr>
      <w:tr w:rsidR="007D6965" w:rsidRPr="00256AAE" w14:paraId="259164A9" w14:textId="77777777" w:rsidTr="42E7F9B8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1AFB0E3" w14:textId="77777777" w:rsidR="007D6965" w:rsidRPr="00256AAE" w:rsidRDefault="04AA0B94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C21E54E" w14:textId="77777777" w:rsidR="007D6965" w:rsidRPr="00256AAE" w:rsidRDefault="04AA0B94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B66D04F" w14:textId="77777777" w:rsidR="007D6965" w:rsidRPr="00256AAE" w:rsidRDefault="04AA0B94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2521A8C" w14:textId="77777777" w:rsidR="007D6965" w:rsidRPr="00256AAE" w:rsidRDefault="04AA0B94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32D16160" w14:textId="77777777" w:rsidR="007D6965" w:rsidRPr="00256AAE" w:rsidRDefault="04AA0B94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7D6965" w:rsidRPr="00256AAE" w14:paraId="0038BE1B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777E" w14:textId="4F6FCF87" w:rsidR="007D6965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Slips, trips and falls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7FD49" w14:textId="7F3D1AC7" w:rsidR="007D696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C8B34" w14:textId="313CD012" w:rsidR="007D696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0EBF" w14:textId="649C72D9" w:rsidR="00CD4A10" w:rsidRPr="00CD4A10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Daily checks </w:t>
            </w:r>
          </w:p>
          <w:p w14:paraId="5ACDF334" w14:textId="4A852B1B" w:rsidR="0020149D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Signage in place during cleaning or after spillage</w:t>
            </w:r>
          </w:p>
          <w:p w14:paraId="47E4E76A" w14:textId="0E6B58EC" w:rsidR="0020149D" w:rsidRPr="00256AAE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Floors regularly inspected and maintained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7FD632" w14:textId="34A8E785" w:rsidR="00256AAE" w:rsidRDefault="745507A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7708968B" w14:textId="3B795A5A" w:rsidR="00256AAE" w:rsidRDefault="5A8B614A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  <w:p w14:paraId="338E96B7" w14:textId="231851D8" w:rsidR="00256AAE" w:rsidRPr="00256AAE" w:rsidRDefault="00256AA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</w:tr>
      <w:tr w:rsidR="00256AAE" w:rsidRPr="00256AAE" w14:paraId="38FCAE5E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BA33" w14:textId="431B4DDC" w:rsidR="007D6965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Collisions with glass cases and museum furniture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E655" w14:textId="455CC14B" w:rsidR="007D696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2EC2" w14:textId="5FE332FC" w:rsidR="007D696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A72F" w14:textId="77777777" w:rsidR="007D6965" w:rsidRPr="00256AAE" w:rsidRDefault="007D696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780E40" w14:textId="37997E80" w:rsidR="00CD4A10" w:rsidRDefault="745507A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3F79A6B1" w14:textId="3695532F" w:rsidR="00CD4A10" w:rsidRPr="00256AAE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</w:tc>
      </w:tr>
      <w:tr w:rsidR="007D6965" w:rsidRPr="00256AAE" w14:paraId="23EF8A3A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A0C5C" w14:textId="718FE526" w:rsidR="007D6965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Damage to displays/objects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18D1" w14:textId="0FCCAF45" w:rsidR="007D696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B2EA" w14:textId="3DC53280" w:rsidR="007D696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17C33" w14:textId="77777777" w:rsidR="007D6965" w:rsidRPr="00256AAE" w:rsidRDefault="007D696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D6650E" w14:textId="1E22CF3A" w:rsidR="007D6965" w:rsidRPr="00256AAE" w:rsidRDefault="745507A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8E5F40" w:rsidRPr="00256AAE" w14:paraId="20D63D67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8025" w14:textId="5FACD089" w:rsidR="008E5F40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Climbing on plinths/display cases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E19C" w14:textId="50AFE0AE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F32B" w14:textId="1CD376A9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75C3" w14:textId="77777777" w:rsidR="008E5F40" w:rsidRPr="00256AAE" w:rsidRDefault="008E5F4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0B5B5C" w14:textId="3ECFE82F" w:rsidR="00CD4A10" w:rsidRPr="00CD4A10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5375A913" w14:textId="0E57601E" w:rsidR="00CD4A10" w:rsidRPr="00CD4A10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  <w:p w14:paraId="359E9C12" w14:textId="64F52D91" w:rsidR="008E5F40" w:rsidRPr="00256AAE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children do not climb on objects or furniture</w:t>
            </w:r>
          </w:p>
        </w:tc>
      </w:tr>
      <w:tr w:rsidR="008E5F40" w:rsidRPr="00256AAE" w14:paraId="215EBB4A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F35E3" w14:textId="7B398259" w:rsidR="008E5F40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Items falling from first floor balconies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2F7E5" w14:textId="20748F02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C909" w14:textId="66E2B4F5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24A0" w14:textId="77777777" w:rsidR="008E5F40" w:rsidRPr="00256AAE" w:rsidRDefault="008E5F4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4EFD77" w14:textId="5A614BF5" w:rsidR="008E5F40" w:rsidRPr="00256AAE" w:rsidRDefault="745507A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8E5F40" w:rsidRPr="00256AAE" w14:paraId="6DC92663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29A6" w14:textId="2B9675C1" w:rsidR="008E5F40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Moving parts on interactives and display drawers – finger/hand trapping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592DB" w14:textId="3DB91C19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B553" w14:textId="04544BA8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8E69" w14:textId="3152B6C4" w:rsidR="00CD4A10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All interactives individually designed to mitigate risk</w:t>
            </w:r>
          </w:p>
          <w:p w14:paraId="58FBFBDB" w14:textId="346C6F7B" w:rsidR="008E5F40" w:rsidRPr="00256AAE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Equipment maintained by museum staff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F9DE11" w14:textId="46122F45" w:rsidR="008E5F40" w:rsidRPr="00256AAE" w:rsidRDefault="745507A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8E5F40" w:rsidRPr="00256AAE" w14:paraId="466C6921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F860" w14:textId="481D0F85" w:rsidR="008E5F40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42E7F9B8">
              <w:rPr>
                <w:rFonts w:ascii="FSAlbert" w:hAnsi="FSAlbert"/>
                <w:sz w:val="22"/>
                <w:szCs w:val="22"/>
              </w:rPr>
              <w:t>Electrical contacts on interactives</w:t>
            </w:r>
            <w:r w:rsidR="5653D678" w:rsidRPr="42E7F9B8">
              <w:rPr>
                <w:rFonts w:ascii="FSAlbert" w:hAnsi="FSAlbert"/>
                <w:sz w:val="22"/>
                <w:szCs w:val="22"/>
              </w:rPr>
              <w:t xml:space="preserve"> and screens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3CF6" w14:textId="0D636136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8B26" w14:textId="3C5995F5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20C38" w14:textId="0F3EC264" w:rsidR="008E5F40" w:rsidRPr="00256AAE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Regular checks for electrical safety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DB8AE7" w14:textId="0DD72B24" w:rsidR="008E5F40" w:rsidRPr="00256AAE" w:rsidRDefault="745507A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8E5F40" w:rsidRPr="00256AAE" w14:paraId="51E6EDA8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94A5" w14:textId="7F92CFA4" w:rsidR="008E5F40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Walking into open drawers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37DC" w14:textId="5FCB463B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DC6B" w14:textId="1CF9994D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EB7C" w14:textId="0E02DEB9" w:rsidR="008E5F40" w:rsidRPr="00256AAE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Regular gallery checks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DEBC34" w14:textId="72A59A72" w:rsidR="008E5F40" w:rsidRPr="00256AAE" w:rsidRDefault="745507A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8E5F40" w:rsidRPr="00256AAE" w14:paraId="2531AEBD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920C0" w14:textId="40E9393A" w:rsidR="008E5F40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Bumps on low shelving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A56BF" w14:textId="78F74F68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E8D90" w14:textId="7E85562C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9C5A5" w14:textId="77777777" w:rsidR="008E5F40" w:rsidRPr="00256AAE" w:rsidRDefault="008E5F4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80405A" w14:textId="0996DAEE" w:rsidR="008E5F40" w:rsidRPr="00256AAE" w:rsidRDefault="745507A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8E5F40" w:rsidRPr="00256AAE" w14:paraId="0E219B2F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D8F0" w14:textId="0A376279" w:rsidR="008E5F40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 light levels – trips and bumps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7709" w14:textId="3D31FB2B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53E2" w14:textId="3C398D32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CE71B" w14:textId="77777777" w:rsidR="008E5F40" w:rsidRPr="00256AAE" w:rsidRDefault="008E5F4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B4C3E6" w14:textId="3B868881" w:rsidR="00CD4A10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07F4DA6C" w14:textId="6B083B9B" w:rsidR="00CD4A10" w:rsidRPr="00CD4A10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Take particular care in low light galleries</w:t>
            </w:r>
          </w:p>
          <w:p w14:paraId="1975B985" w14:textId="4D667E0F" w:rsidR="00CD4A10" w:rsidRPr="00CD4A10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  <w:p w14:paraId="671AE720" w14:textId="545AEEC5" w:rsidR="008E5F40" w:rsidRPr="00256AAE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children do not climb on objects or furniture</w:t>
            </w:r>
          </w:p>
        </w:tc>
      </w:tr>
      <w:tr w:rsidR="000330B5" w:rsidRPr="00256AAE" w14:paraId="19722A61" w14:textId="77777777" w:rsidTr="42E7F9B8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7EB8FA95" w14:textId="291FAA25" w:rsidR="000330B5" w:rsidRPr="00256AAE" w:rsidRDefault="26A7BE96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12" w:name="_Hazard_Type/Area:_Mouse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01BFD603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Mouse House</w:t>
            </w:r>
            <w:bookmarkEnd w:id="12"/>
          </w:p>
        </w:tc>
      </w:tr>
      <w:tr w:rsidR="000330B5" w:rsidRPr="00256AAE" w14:paraId="4C0DA1CB" w14:textId="77777777" w:rsidTr="42E7F9B8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4BD095A4" w14:textId="77777777" w:rsidR="000330B5" w:rsidRPr="00256AAE" w:rsidRDefault="63937807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C099C95" w14:textId="77777777" w:rsidR="000330B5" w:rsidRPr="00256AAE" w:rsidRDefault="63937807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37C8B81A" w14:textId="77777777" w:rsidR="000330B5" w:rsidRPr="00256AAE" w:rsidRDefault="63937807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2A4B8B39" w14:textId="77777777" w:rsidR="000330B5" w:rsidRPr="00256AAE" w:rsidRDefault="63937807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2F28D204" w14:textId="77777777" w:rsidR="000330B5" w:rsidRPr="00256AAE" w:rsidRDefault="63937807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CD4A10" w:rsidRPr="00256AAE" w14:paraId="4FDAE05B" w14:textId="77777777" w:rsidTr="42E7F9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7"/>
        </w:trPr>
        <w:tc>
          <w:tcPr>
            <w:tcW w:w="27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8D1F1F7" w14:textId="75AF2B38" w:rsidR="00CD4A1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Moving parts and size of components on interactives - finger/hand trapping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6CBD" w14:textId="63C497F3" w:rsidR="00CD4A1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90F6" w14:textId="77777777" w:rsidR="00CD4A1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7655" w14:textId="67972FD4" w:rsidR="00CD4A10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All interactives individually designed to mitigate risk</w:t>
            </w:r>
          </w:p>
          <w:p w14:paraId="5D624A53" w14:textId="1C215FCF" w:rsidR="00CD4A1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Equipment maintained by museum staff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ECA3EE0" w14:textId="0DD4E180" w:rsidR="00CD4A1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42E7F9B8" w14:paraId="15C1FCAF" w14:textId="77777777" w:rsidTr="42E7F9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7"/>
        </w:trPr>
        <w:tc>
          <w:tcPr>
            <w:tcW w:w="27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2AE3909" w14:textId="5B083EA1" w:rsidR="42E7F9B8" w:rsidRDefault="42E7F9B8" w:rsidP="42E7F9B8">
            <w:pPr>
              <w:rPr>
                <w:rFonts w:ascii="FSAlbert" w:hAnsi="FSAlbert"/>
                <w:sz w:val="22"/>
                <w:szCs w:val="22"/>
              </w:rPr>
            </w:pPr>
            <w:r w:rsidRPr="42E7F9B8">
              <w:rPr>
                <w:rFonts w:ascii="FSAlbert" w:hAnsi="FSAlbert"/>
                <w:sz w:val="22"/>
                <w:szCs w:val="22"/>
              </w:rPr>
              <w:t>Electrocution from power sockets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2834" w14:textId="135EF240" w:rsidR="42E7F9B8" w:rsidRDefault="42E7F9B8" w:rsidP="42E7F9B8">
            <w:pPr>
              <w:rPr>
                <w:rFonts w:ascii="FSAlbert" w:hAnsi="FSAlbert"/>
                <w:sz w:val="22"/>
                <w:szCs w:val="22"/>
              </w:rPr>
            </w:pPr>
            <w:r w:rsidRPr="42E7F9B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2965" w14:textId="1E390E71" w:rsidR="42E7F9B8" w:rsidRDefault="42E7F9B8" w:rsidP="42E7F9B8">
            <w:pPr>
              <w:rPr>
                <w:rFonts w:ascii="FSAlbert" w:hAnsi="FSAlbert"/>
                <w:sz w:val="22"/>
                <w:szCs w:val="22"/>
              </w:rPr>
            </w:pPr>
            <w:r w:rsidRPr="42E7F9B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5695" w14:textId="31C14E50" w:rsidR="7D5290CB" w:rsidRDefault="7D5290CB" w:rsidP="42E7F9B8">
            <w:pPr>
              <w:spacing w:before="120" w:after="120" w:line="271" w:lineRule="auto"/>
            </w:pPr>
            <w:r w:rsidRPr="42E7F9B8">
              <w:rPr>
                <w:rFonts w:ascii="FSAlbert" w:hAnsi="FSAlbert"/>
                <w:sz w:val="22"/>
                <w:szCs w:val="22"/>
              </w:rPr>
              <w:t>Socket covers not used</w:t>
            </w:r>
          </w:p>
          <w:p w14:paraId="4ECAFD40" w14:textId="21C53BD3" w:rsidR="42E7F9B8" w:rsidRDefault="42E7F9B8" w:rsidP="42E7F9B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42E7F9B8">
              <w:rPr>
                <w:rFonts w:ascii="FSAlbert" w:hAnsi="FSAlbert"/>
                <w:sz w:val="22"/>
                <w:szCs w:val="22"/>
              </w:rPr>
              <w:t>Regular electrical safety inspections and maintenance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5A950F9" w14:textId="0D634E91" w:rsidR="42E7F9B8" w:rsidRDefault="42E7F9B8" w:rsidP="42E7F9B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42E7F9B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256AAE" w:rsidRPr="00256AAE" w14:paraId="66C3E0B4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F2C7" w14:textId="63B17266" w:rsidR="000330B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Working height for interactives – trapping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A8DD" w14:textId="287B6DA1" w:rsidR="000330B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07B1" w14:textId="7EB57C52" w:rsidR="000330B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F03C" w14:textId="7072FBB8" w:rsidR="000330B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All interactives individually designed aimed at target age group to mitigate risk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7E0CF6" w14:textId="160BA441" w:rsidR="000330B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CD4A10" w:rsidRPr="00256AAE" w14:paraId="0E46ED81" w14:textId="77777777" w:rsidTr="42E7F9B8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5D2C79BB" w14:textId="2AB5F337" w:rsidR="00CD4A10" w:rsidRPr="00256AAE" w:rsidRDefault="01BFD603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13" w:name="_Hazard_Type/Area:_Planetarium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Hazard Type/Area: Planetarium</w:t>
            </w:r>
            <w:bookmarkEnd w:id="13"/>
          </w:p>
        </w:tc>
      </w:tr>
      <w:tr w:rsidR="00CD4A10" w:rsidRPr="00256AAE" w14:paraId="193C628E" w14:textId="77777777" w:rsidTr="42E7F9B8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21216EC" w14:textId="77777777" w:rsidR="00CD4A10" w:rsidRPr="00256AAE" w:rsidRDefault="257326B0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B064A42" w14:textId="77777777" w:rsidR="00CD4A10" w:rsidRPr="00256AAE" w:rsidRDefault="257326B0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B5B7661" w14:textId="77777777" w:rsidR="00CD4A10" w:rsidRPr="00256AAE" w:rsidRDefault="257326B0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ED94E1D" w14:textId="77777777" w:rsidR="00CD4A10" w:rsidRPr="00256AAE" w:rsidRDefault="257326B0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5196976F" w14:textId="77777777" w:rsidR="00CD4A10" w:rsidRPr="00256AAE" w:rsidRDefault="257326B0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CD4A10" w:rsidRPr="00256AAE" w14:paraId="7EADC2D2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DA446" w14:textId="2D963E26" w:rsidR="00CD4A1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Slips, trips and falls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DE3C" w14:textId="5F843FEE" w:rsidR="00CD4A10" w:rsidRPr="00256AAE" w:rsidRDefault="0CC3B9DF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15E3E" w14:textId="42E41CF8" w:rsidR="00CD4A10" w:rsidRPr="00256AAE" w:rsidRDefault="0CC3B9DF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0515" w14:textId="1A823029" w:rsidR="00DA280F" w:rsidRPr="00DA280F" w:rsidRDefault="0CC3B9D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Daily checks </w:t>
            </w:r>
          </w:p>
          <w:p w14:paraId="39CDDE62" w14:textId="359ACA0A" w:rsidR="0020149D" w:rsidRPr="00DA280F" w:rsidRDefault="0CC3B9D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Signage in place during cleaning or after spillage</w:t>
            </w:r>
          </w:p>
          <w:p w14:paraId="5B693E13" w14:textId="5893BB7B" w:rsidR="0020149D" w:rsidRPr="00256AAE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Floors regularly inspected and maintained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89C8A5" w14:textId="562CB59C" w:rsidR="00DA280F" w:rsidRPr="00DA280F" w:rsidRDefault="0CC3B9D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27B442DE" w14:textId="77777777" w:rsidR="00DA280F" w:rsidRDefault="0CC3B9D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  <w:p w14:paraId="6F7F38AA" w14:textId="2D8A24D8" w:rsidR="00CD4A10" w:rsidRPr="00256AAE" w:rsidRDefault="00CD4A1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</w:tr>
      <w:tr w:rsidR="00CD4A10" w:rsidRPr="00256AAE" w14:paraId="162634A0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F63C" w14:textId="33BD3373" w:rsidR="00CD4A10" w:rsidRPr="00256AAE" w:rsidRDefault="0CC3B9DF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 lighting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E570F" w14:textId="53B49181" w:rsidR="00CD4A10" w:rsidRPr="00256AAE" w:rsidRDefault="0CC3B9DF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8649" w14:textId="70D5935C" w:rsidR="00CD4A10" w:rsidRPr="00256AAE" w:rsidRDefault="0CC3B9DF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0A516" w14:textId="77777777" w:rsidR="00CD4A10" w:rsidRDefault="0CC3B9D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Lights put up while audience arrive or leave</w:t>
            </w:r>
          </w:p>
          <w:p w14:paraId="7C225BF5" w14:textId="57647A9C" w:rsidR="00DA280F" w:rsidRPr="00256AAE" w:rsidRDefault="00DA280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EBBDFC" w14:textId="32BB7BE5" w:rsidR="00DA280F" w:rsidRDefault="0CC3B9D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4D2EC41C" w14:textId="75775459" w:rsidR="00CD4A10" w:rsidRPr="00256AAE" w:rsidRDefault="0CC3B9D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Please contact us in advance if your group is likely to have any particular issues around this</w:t>
            </w:r>
          </w:p>
        </w:tc>
      </w:tr>
      <w:tr w:rsidR="00DA280F" w:rsidRPr="00256AAE" w14:paraId="62F4BE65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F20E" w14:textId="08192B63" w:rsidR="00DA280F" w:rsidRDefault="0CC3B9DF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Loud sounds and bright lights during shows may disorientate and/or be an issue for visitors with additional needs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DE3AB" w14:textId="2C841967" w:rsidR="00DA280F" w:rsidRPr="00256AAE" w:rsidRDefault="0CC3B9DF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F621" w14:textId="5157DFD2" w:rsidR="00DA280F" w:rsidRPr="00256AAE" w:rsidRDefault="0CC3B9DF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361E" w14:textId="77777777" w:rsidR="00DA280F" w:rsidRPr="00256AAE" w:rsidRDefault="00DA280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BF19AD" w14:textId="4CB46A50" w:rsidR="00DA280F" w:rsidRDefault="0CC3B9D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68F6E67A" w14:textId="7A2F8828" w:rsidR="00DA280F" w:rsidRDefault="0CC3B9D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Please contact us in advance if your group is likely to have any particular issues around this</w:t>
            </w:r>
          </w:p>
        </w:tc>
      </w:tr>
      <w:tr w:rsidR="00DA280F" w:rsidRPr="00256AAE" w14:paraId="0800F975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03FF" w14:textId="18F9F5AF" w:rsidR="00DA280F" w:rsidRDefault="0CC3B9DF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Crowding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4A65" w14:textId="2A22C8D4" w:rsidR="00DA280F" w:rsidRPr="00256AAE" w:rsidRDefault="4B6F74DC" w:rsidP="05F3EBA8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0C8CC" w14:textId="1BE482FD" w:rsidR="00DA280F" w:rsidRPr="00256AAE" w:rsidRDefault="4B6F74DC" w:rsidP="05F3EBA8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3E95" w14:textId="5319F709" w:rsidR="00DA280F" w:rsidRPr="00256AAE" w:rsidRDefault="0CC3B9D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Limit to group size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11B95E" w14:textId="7A151E1C" w:rsidR="00DA280F" w:rsidRDefault="0CC3B9D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Please do not attempt to exceed the group size you have been allocated</w:t>
            </w:r>
          </w:p>
        </w:tc>
      </w:tr>
      <w:tr w:rsidR="00CD4A10" w:rsidRPr="00256AAE" w14:paraId="209070B1" w14:textId="77777777" w:rsidTr="42E7F9B8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0D58BE7D" w14:textId="2005FE3E" w:rsidR="00CD4A10" w:rsidRPr="00256AAE" w:rsidRDefault="01BFD603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14" w:name="_Hazard_Type/Area:_Café_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6DC11F9F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Café </w:t>
            </w:r>
            <w:bookmarkEnd w:id="14"/>
          </w:p>
        </w:tc>
      </w:tr>
      <w:tr w:rsidR="00CD4A10" w:rsidRPr="00256AAE" w14:paraId="6A4BD9C3" w14:textId="77777777" w:rsidTr="42E7F9B8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60400161" w14:textId="77777777" w:rsidR="00CD4A10" w:rsidRPr="00256AAE" w:rsidRDefault="257326B0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281C03B" w14:textId="77777777" w:rsidR="00CD4A10" w:rsidRPr="00256AAE" w:rsidRDefault="257326B0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6B850AF" w14:textId="77777777" w:rsidR="00CD4A10" w:rsidRPr="00256AAE" w:rsidRDefault="257326B0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37FBF45C" w14:textId="77777777" w:rsidR="00CD4A10" w:rsidRPr="00256AAE" w:rsidRDefault="257326B0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57DA3C65" w14:textId="77777777" w:rsidR="00CD4A10" w:rsidRPr="00256AAE" w:rsidRDefault="257326B0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244F98" w:rsidRPr="00256AAE" w14:paraId="0E9CDFBA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2DD43" w14:textId="77777777" w:rsidR="00244F98" w:rsidRPr="00256AAE" w:rsidRDefault="139DC8F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Slips, trips and falls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45D4" w14:textId="77777777" w:rsidR="00244F98" w:rsidRPr="00256AAE" w:rsidRDefault="139DC8F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6C4D6" w14:textId="77777777" w:rsidR="00244F98" w:rsidRPr="00256AAE" w:rsidRDefault="139DC8F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2036" w14:textId="139B2B03" w:rsidR="00244F98" w:rsidRPr="00DA280F" w:rsidRDefault="139DC8F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Daily checks </w:t>
            </w:r>
          </w:p>
          <w:p w14:paraId="198A40AE" w14:textId="50A3095A" w:rsidR="0020149D" w:rsidRPr="00DA280F" w:rsidRDefault="139DC8F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Signage in place during cleaning or after spillage</w:t>
            </w:r>
          </w:p>
          <w:p w14:paraId="41168CCF" w14:textId="5EC58A49" w:rsidR="00244F98" w:rsidRPr="00256AAE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Floors regularly inspected and maintained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954FE2" w14:textId="1B8C37CB" w:rsidR="00244F98" w:rsidRPr="00DA280F" w:rsidRDefault="139DC8F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Pupils to be supervised at all times by school staff</w:t>
            </w:r>
          </w:p>
          <w:p w14:paraId="4A1E7C8C" w14:textId="33DA0F3B" w:rsidR="00244F98" w:rsidRPr="00256AAE" w:rsidRDefault="139DC8F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School staff to ensure that there is no running in the building</w:t>
            </w:r>
          </w:p>
        </w:tc>
      </w:tr>
      <w:tr w:rsidR="00CD4A10" w:rsidRPr="00256AAE" w14:paraId="7460BB51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AC1D" w14:textId="3C6F6A14" w:rsidR="00CD4A10" w:rsidRPr="00256AAE" w:rsidRDefault="139DC8F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Spillages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C442" w14:textId="4F1B4A53" w:rsidR="00CD4A10" w:rsidRPr="00256AAE" w:rsidRDefault="139DC8F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2C4DD" w14:textId="7536462C" w:rsidR="00CD4A10" w:rsidRPr="00256AAE" w:rsidRDefault="139DC8F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FE32" w14:textId="30FB3953" w:rsidR="00CD4A10" w:rsidRPr="00256AAE" w:rsidRDefault="139DC8F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Café  staff on hand to deal with any spillages and accidents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729F94" w14:textId="19E35F9E" w:rsidR="00CD4A10" w:rsidRPr="00256AAE" w:rsidRDefault="139DC8F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244F98" w:rsidRPr="00256AAE" w14:paraId="6E704717" w14:textId="77777777" w:rsidTr="42E7F9B8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38429C3B" w14:textId="210DFB4D" w:rsidR="00244F98" w:rsidRPr="00256AAE" w:rsidRDefault="6DC11F9F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15" w:name="_Hazard_Type/Area:_Clore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741B8885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Clore Learning Suite</w:t>
            </w:r>
            <w:bookmarkEnd w:id="15"/>
          </w:p>
        </w:tc>
      </w:tr>
      <w:tr w:rsidR="00244F98" w:rsidRPr="00256AAE" w14:paraId="17C358E2" w14:textId="77777777" w:rsidTr="42E7F9B8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64643E61" w14:textId="77777777" w:rsidR="00244F98" w:rsidRPr="00256AAE" w:rsidRDefault="139DC8FE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74BA0758" w14:textId="77777777" w:rsidR="00244F98" w:rsidRPr="00256AAE" w:rsidRDefault="139DC8FE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FB8C1B1" w14:textId="77777777" w:rsidR="00244F98" w:rsidRPr="00256AAE" w:rsidRDefault="139DC8FE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0DEB6D8F" w14:textId="77777777" w:rsidR="00244F98" w:rsidRPr="00256AAE" w:rsidRDefault="139DC8FE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1BD6BAA7" w14:textId="77777777" w:rsidR="00244F98" w:rsidRPr="00256AAE" w:rsidRDefault="139DC8FE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20149D" w:rsidRPr="00256AAE" w14:paraId="07207F48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3AD8" w14:textId="77777777" w:rsidR="0020149D" w:rsidRPr="00256AAE" w:rsidRDefault="741B888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Slips, trips and falls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527A" w14:textId="77777777" w:rsidR="0020149D" w:rsidRPr="00256AAE" w:rsidRDefault="741B888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DC47" w14:textId="77777777" w:rsidR="0020149D" w:rsidRPr="00256AAE" w:rsidRDefault="741B888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8D3F" w14:textId="210EDEE0" w:rsidR="0020149D" w:rsidRPr="00DA280F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Daily checks </w:t>
            </w:r>
          </w:p>
          <w:p w14:paraId="75E117E0" w14:textId="7567F216" w:rsidR="0020149D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Signage in place during cleaning or after spillage</w:t>
            </w:r>
          </w:p>
          <w:p w14:paraId="4510EC24" w14:textId="4BF25CF2" w:rsidR="0020149D" w:rsidRPr="00DA280F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Floors regularly inspected and maintained</w:t>
            </w:r>
          </w:p>
          <w:p w14:paraId="409F40F2" w14:textId="77777777" w:rsidR="0020149D" w:rsidRPr="00256AAE" w:rsidRDefault="0020149D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C42760" w14:textId="5CFCEBBD" w:rsidR="0020149D" w:rsidRPr="00DA280F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696406E8" w14:textId="47AB69F3" w:rsidR="0020149D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  <w:p w14:paraId="6518E545" w14:textId="47A97157" w:rsidR="0020149D" w:rsidRPr="00256AAE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clear up after any lunch-time spillages</w:t>
            </w:r>
          </w:p>
        </w:tc>
      </w:tr>
      <w:tr w:rsidR="0020149D" w:rsidRPr="00256AAE" w14:paraId="7E3FDC4C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649F5" w14:textId="5B083EA1" w:rsidR="0020149D" w:rsidRPr="00256AAE" w:rsidRDefault="741B888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Electrocution from power sockets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3935" w14:textId="135EF240" w:rsidR="0020149D" w:rsidRPr="00256AAE" w:rsidRDefault="741B888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F942C" w14:textId="1E390E71" w:rsidR="0020149D" w:rsidRPr="00256AAE" w:rsidRDefault="741B888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7850" w14:textId="788FD677" w:rsidR="0020149D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 xml:space="preserve">Floor power sockets covered </w:t>
            </w:r>
          </w:p>
          <w:p w14:paraId="5CA42415" w14:textId="441767D4" w:rsidR="3892CECE" w:rsidRDefault="3892CECE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Room setup used to protect floor power sockets which are in use (</w:t>
            </w:r>
            <w:proofErr w:type="spellStart"/>
            <w:r w:rsidRPr="2A272932">
              <w:rPr>
                <w:rFonts w:ascii="FSAlbert" w:hAnsi="FSAlbert"/>
                <w:sz w:val="22"/>
                <w:szCs w:val="22"/>
              </w:rPr>
              <w:t>eg</w:t>
            </w:r>
            <w:proofErr w:type="spellEnd"/>
            <w:r w:rsidRPr="2A272932">
              <w:rPr>
                <w:rFonts w:ascii="FSAlbert" w:hAnsi="FSAlbert"/>
                <w:sz w:val="22"/>
                <w:szCs w:val="22"/>
              </w:rPr>
              <w:t xml:space="preserve"> always under a table or taped off)</w:t>
            </w:r>
          </w:p>
          <w:p w14:paraId="187447CF" w14:textId="21C53BD3" w:rsidR="0020149D" w:rsidRPr="00256AAE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Regular electrical safety inspections and maintenance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F39249" w14:textId="0D634E91" w:rsidR="0020149D" w:rsidRPr="00256AAE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244F98" w:rsidRPr="00256AAE" w14:paraId="5213B536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4CC6" w14:textId="3CF2C8F0" w:rsidR="00244F98" w:rsidRPr="00256AAE" w:rsidRDefault="741B888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Folding tables – danger of collapse/ trapped fingers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3F11" w14:textId="3C454296" w:rsidR="00244F98" w:rsidRPr="00256AAE" w:rsidRDefault="741B888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41D2" w14:textId="373BF0F5" w:rsidR="00244F98" w:rsidRPr="00256AAE" w:rsidRDefault="741B888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FC8A" w14:textId="57C7F35A" w:rsidR="00244F98" w:rsidRPr="00256AAE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Tables regularly inspected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A61F82" w14:textId="119D2848" w:rsidR="00244F98" w:rsidRPr="00256AAE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6B19AE" w:rsidRPr="00256AAE" w14:paraId="613618A8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54A4" w14:textId="77777777" w:rsidR="006B19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Trailing electrical cables – trips</w:t>
            </w:r>
          </w:p>
          <w:p w14:paraId="317FBD7E" w14:textId="77777777" w:rsidR="006B19AE" w:rsidRPr="00256AAE" w:rsidRDefault="006B19AE" w:rsidP="05F3EBA8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5612B" w14:textId="77777777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72A8" w14:textId="77777777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37156" w14:textId="0013B920" w:rsidR="006B19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Cables used under tables or in close proximity to equipment such as computers</w:t>
            </w:r>
          </w:p>
          <w:p w14:paraId="76E360BA" w14:textId="053D6DF4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Any long cables taped down to the floor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02C46C" w14:textId="4BDDA4CF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6B19AE" w:rsidRPr="00256AAE" w14:paraId="0B6B3385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ED36" w14:textId="773CE32E" w:rsidR="006B19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Burns from hot water taps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FA46" w14:textId="01ECD429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4181D" w14:textId="4BDBA679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9242" w14:textId="01F9BAA1" w:rsidR="006B19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Sinks are behind blinds/doors which are kept closed during workshops</w:t>
            </w:r>
          </w:p>
          <w:p w14:paraId="05EDCB5C" w14:textId="7536709E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made aware of the area for lunchtime use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9F2C17" w14:textId="53358913" w:rsidR="006B19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6B19AE" w:rsidRPr="00256AAE" w14:paraId="77010F57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3040" w14:textId="21CB1276" w:rsidR="006B19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Strangulation or tangling - blinds cords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9079B" w14:textId="5B583BFD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7EA1" w14:textId="7B9B92BC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BE9B" w14:textId="06ADAE46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Cords fixed to the wall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E80B2A" w14:textId="116DE413" w:rsidR="006B19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6B19AE" w:rsidRPr="00256AAE" w14:paraId="4F5CDF17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02EC" w14:textId="4AC73164" w:rsidR="006B19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Cuts from craft materials such as scissors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8B7E1" w14:textId="66F28D96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09A9" w14:textId="66218A33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577B" w14:textId="50863C85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Blunt end scissors provided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2707A4" w14:textId="273737CB" w:rsidR="006B19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6B19AE" w:rsidRPr="00256AAE" w14:paraId="20523C5E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B6AB" w14:textId="5AF6BB4B" w:rsidR="006B19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Poisoning from craft materials such as paint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9D35" w14:textId="6AD5D8D4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C0FC" w14:textId="719573E5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26F5E" w14:textId="689FC905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Non-toxic paints and materials used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875199" w14:textId="3D6D2F16" w:rsidR="006B19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244F98" w:rsidRPr="00256AAE" w14:paraId="3AD118EC" w14:textId="77777777" w:rsidTr="42E7F9B8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6FBCD8AB" w14:textId="0079232C" w:rsidR="00244F98" w:rsidRPr="00256AAE" w:rsidRDefault="6DC11F9F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16" w:name="_Hazard_Type/Area:_Study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6E696FC8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Study Garden and Museum Grounds</w:t>
            </w:r>
            <w:bookmarkEnd w:id="16"/>
          </w:p>
        </w:tc>
      </w:tr>
      <w:tr w:rsidR="00244F98" w:rsidRPr="00256AAE" w14:paraId="749E1913" w14:textId="77777777" w:rsidTr="42E7F9B8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02B5F8DE" w14:textId="77777777" w:rsidR="00244F98" w:rsidRPr="00256AAE" w:rsidRDefault="139DC8FE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A191C0A" w14:textId="77777777" w:rsidR="00244F98" w:rsidRPr="00256AAE" w:rsidRDefault="139DC8FE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05578BC" w14:textId="77777777" w:rsidR="00244F98" w:rsidRPr="00256AAE" w:rsidRDefault="139DC8FE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7A05B19D" w14:textId="77777777" w:rsidR="00244F98" w:rsidRPr="00256AAE" w:rsidRDefault="139DC8FE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477BD4C3" w14:textId="77777777" w:rsidR="00244F98" w:rsidRPr="00256AAE" w:rsidRDefault="139DC8FE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6B19AE" w:rsidRPr="00256AAE" w14:paraId="3B86AEC7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B666" w14:textId="0F5A80A9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Slips, trips and falls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5499" w14:textId="3286824E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60DA" w14:textId="0BED6D97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934A" w14:textId="77777777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Daily checks made for hazards</w:t>
            </w:r>
          </w:p>
          <w:p w14:paraId="665D89C6" w14:textId="77777777" w:rsidR="006B19AE" w:rsidRPr="00256AAE" w:rsidRDefault="006B19A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  <w:p w14:paraId="64DBBEEE" w14:textId="0890F308" w:rsidR="006B19AE" w:rsidRPr="00256AAE" w:rsidRDefault="51B1EA25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Paths regularly inspected and maintained</w:t>
            </w:r>
          </w:p>
          <w:p w14:paraId="3A8011A9" w14:textId="5EB97FCD" w:rsidR="006B19AE" w:rsidRPr="00256AAE" w:rsidRDefault="006B19AE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  <w:p w14:paraId="7C865AEA" w14:textId="40B3DE6A" w:rsidR="006B19AE" w:rsidRPr="00256AAE" w:rsidRDefault="4F03F523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School staff made aware of hazards on the day if the study garden is to be used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6A5404" w14:textId="4C7593AC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6672BF92" w14:textId="3DBDFF55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supervise running and play</w:t>
            </w:r>
          </w:p>
          <w:p w14:paraId="495ACD66" w14:textId="01545E38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5918FFEB">
              <w:rPr>
                <w:rFonts w:ascii="FSAlbert" w:hAnsi="FSAlbert"/>
                <w:sz w:val="22"/>
                <w:szCs w:val="22"/>
              </w:rPr>
              <w:t xml:space="preserve">School staff to ensure children do not climb on </w:t>
            </w:r>
            <w:r w:rsidR="2694BAC1" w:rsidRPr="5918FFEB">
              <w:rPr>
                <w:rFonts w:ascii="FSAlbert" w:hAnsi="FSAlbert"/>
                <w:sz w:val="22"/>
                <w:szCs w:val="22"/>
              </w:rPr>
              <w:t>walls, fences, gates</w:t>
            </w:r>
            <w:r w:rsidR="559191F6" w:rsidRPr="5918FFEB">
              <w:rPr>
                <w:rFonts w:ascii="FSAlbert" w:hAnsi="FSAlbert"/>
                <w:sz w:val="22"/>
                <w:szCs w:val="22"/>
              </w:rPr>
              <w:t>,</w:t>
            </w:r>
            <w:r w:rsidRPr="5918FFEB">
              <w:rPr>
                <w:rFonts w:ascii="FSAlbert" w:hAnsi="FSAlbert"/>
                <w:sz w:val="22"/>
                <w:szCs w:val="22"/>
              </w:rPr>
              <w:t xml:space="preserve"> furniture</w:t>
            </w:r>
            <w:r w:rsidR="2694BAC1" w:rsidRPr="5918FFEB">
              <w:rPr>
                <w:rFonts w:ascii="FSAlbert" w:hAnsi="FSAlbert"/>
                <w:sz w:val="22"/>
                <w:szCs w:val="22"/>
              </w:rPr>
              <w:t xml:space="preserve"> such as seating</w:t>
            </w:r>
            <w:r w:rsidR="559191F6" w:rsidRPr="5918FFEB">
              <w:rPr>
                <w:rFonts w:ascii="FSAlbert" w:hAnsi="FSAlbert"/>
                <w:sz w:val="22"/>
                <w:szCs w:val="22"/>
              </w:rPr>
              <w:t xml:space="preserve"> or objects such as statues or artefacts</w:t>
            </w:r>
          </w:p>
        </w:tc>
      </w:tr>
      <w:tr w:rsidR="2A272932" w14:paraId="3EC092EF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91DEA" w14:textId="0CB2B92D" w:rsidR="3D18969B" w:rsidRDefault="3D18969B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Study garden flexible seating (wooden boxes) - trips, falls, splinters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1BDE" w14:textId="752382CA" w:rsidR="3D18969B" w:rsidRDefault="3D18969B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135C" w14:textId="4A93AFA3" w:rsidR="3D18969B" w:rsidRDefault="3D18969B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1699" w14:textId="76DAA07C" w:rsidR="3D18969B" w:rsidRDefault="3D18969B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 xml:space="preserve">Warnings given about this </w:t>
            </w:r>
            <w:r w:rsidR="31829661" w:rsidRPr="2A272932">
              <w:rPr>
                <w:rFonts w:ascii="FSAlbert" w:hAnsi="FSAlbert"/>
                <w:sz w:val="22"/>
                <w:szCs w:val="22"/>
              </w:rPr>
              <w:t xml:space="preserve">being designed </w:t>
            </w:r>
            <w:r w:rsidRPr="2A272932">
              <w:rPr>
                <w:rFonts w:ascii="FSAlbert" w:hAnsi="FSAlbert"/>
                <w:sz w:val="22"/>
                <w:szCs w:val="22"/>
              </w:rPr>
              <w:t xml:space="preserve">as a seating area not a play area </w:t>
            </w:r>
            <w:r w:rsidR="3440B62B" w:rsidRPr="2A272932">
              <w:rPr>
                <w:rFonts w:ascii="FSAlbert" w:hAnsi="FSAlbert"/>
                <w:sz w:val="22"/>
                <w:szCs w:val="22"/>
              </w:rPr>
              <w:t>on day of visit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506E7B" w14:textId="4C7593AC" w:rsidR="3D18969B" w:rsidRDefault="3D18969B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7BE02837" w14:textId="3DBDFF55" w:rsidR="3D18969B" w:rsidRDefault="3D18969B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School staff to supervise running and play</w:t>
            </w:r>
          </w:p>
          <w:p w14:paraId="61DB9B00" w14:textId="62EF58EB" w:rsidR="3D18969B" w:rsidRDefault="3D18969B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School staff to ensure children do not treat the flexible seating as a play area</w:t>
            </w:r>
          </w:p>
          <w:p w14:paraId="0021C8BD" w14:textId="23B59255" w:rsidR="2BA0321F" w:rsidRDefault="2BA0321F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Care to be taken around wooden surfaces to avoid splinters</w:t>
            </w:r>
          </w:p>
        </w:tc>
      </w:tr>
      <w:tr w:rsidR="00782AC5" w:rsidRPr="00256AAE" w14:paraId="0BE2F4AF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EA26" w14:textId="7E419530" w:rsidR="00782AC5" w:rsidRDefault="3AF395B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Study Garden doors from Clore suite – risk of injury from slamming in the wind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9CED" w14:textId="5F9ECCBF" w:rsidR="00782AC5" w:rsidRDefault="3AF395B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2A3C" w14:textId="5464B824" w:rsidR="00782AC5" w:rsidRDefault="3AF395B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FF61F" w14:textId="77777777" w:rsidR="00782AC5" w:rsidRDefault="00782AC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1D12F" w14:textId="284A5EB3" w:rsidR="00782AC5" w:rsidRPr="00741AAD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6B19AE" w:rsidRPr="00256AAE" w14:paraId="75D571C9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DF21" w14:textId="1851373F" w:rsidR="006B19AE" w:rsidRPr="00256A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Study Garden pond – risk of drowning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D040" w14:textId="0CD1E3EF" w:rsidR="006B19AE" w:rsidRPr="00256A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0A3A" w14:textId="6C0A6720" w:rsidR="006B19AE" w:rsidRPr="00256A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2E97D" w14:textId="77777777" w:rsidR="006B19AE" w:rsidRDefault="2694BAC1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Pond is walled and has shallow water</w:t>
            </w:r>
          </w:p>
          <w:p w14:paraId="3CB85140" w14:textId="73E3D866" w:rsidR="00741AAD" w:rsidRPr="00256AAE" w:rsidRDefault="2694BAC1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made aware of the pond if they are to use the garden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11D999" w14:textId="0AD1CADE" w:rsidR="006B19AE" w:rsidRPr="00256AAE" w:rsidRDefault="2694BAC1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6B19AE" w:rsidRPr="00256AAE" w14:paraId="73E17819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3418A" w14:textId="4CBEBD9F" w:rsidR="00741AAD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Study Garden pond – risk of waterborne disease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607D3" w14:textId="49255DC9" w:rsidR="006B19AE" w:rsidRPr="00256A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0871" w14:textId="5F4B3ED5" w:rsidR="006B19AE" w:rsidRPr="00256A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81EA" w14:textId="2705D2AB" w:rsidR="006B19AE" w:rsidRPr="00256AAE" w:rsidRDefault="2694BAC1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made aware of the pond if they are to use the garden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A39D96" w14:textId="01F48E03" w:rsidR="006B19AE" w:rsidRDefault="2694BAC1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Thorough hand-washing after contact</w:t>
            </w:r>
          </w:p>
        </w:tc>
      </w:tr>
      <w:tr w:rsidR="006B19AE" w:rsidRPr="00256AAE" w14:paraId="55709325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733B" w14:textId="3AC5470F" w:rsidR="006B19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Plant and pollen allergies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986B" w14:textId="3DD474D1" w:rsidR="006B19AE" w:rsidRPr="00256A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D0F9F" w14:textId="5CB5A15F" w:rsidR="006B19AE" w:rsidRPr="00256A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1CEE" w14:textId="77777777" w:rsidR="006B19AE" w:rsidRPr="00256AAE" w:rsidRDefault="006B19A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92CEF1" w14:textId="00377EB5" w:rsidR="00862F79" w:rsidRDefault="559191F6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Ensure all allergies are noted in advance of the visit</w:t>
            </w:r>
          </w:p>
          <w:p w14:paraId="5FDC12C7" w14:textId="42B41DB6" w:rsidR="00741AAD" w:rsidRDefault="2694BAC1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Advise pupils of dangers of contact with unknown plants</w:t>
            </w:r>
          </w:p>
          <w:p w14:paraId="7B2BABF3" w14:textId="670ED8BC" w:rsidR="006B19AE" w:rsidRDefault="2694BAC1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Ensure any epi-pens</w:t>
            </w:r>
            <w:r w:rsidR="559191F6" w:rsidRPr="05F3EBA8">
              <w:rPr>
                <w:rFonts w:ascii="FSAlbert" w:hAnsi="FSAlbert"/>
                <w:sz w:val="22"/>
                <w:szCs w:val="22"/>
              </w:rPr>
              <w:t>, medication</w:t>
            </w:r>
            <w:r w:rsidRPr="05F3EBA8">
              <w:rPr>
                <w:rFonts w:ascii="FSAlbert" w:hAnsi="FSAlbert"/>
                <w:sz w:val="22"/>
                <w:szCs w:val="22"/>
              </w:rPr>
              <w:t xml:space="preserve"> or inhalers are brought on the visit</w:t>
            </w:r>
          </w:p>
        </w:tc>
      </w:tr>
      <w:tr w:rsidR="006B19AE" w:rsidRPr="00256AAE" w14:paraId="77F24186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3898" w14:textId="4DA51044" w:rsidR="006B19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Insect stings and allergies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9D744" w14:textId="0A44A19A" w:rsidR="006B19AE" w:rsidRPr="00256A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42073" w14:textId="348A9104" w:rsidR="006B19AE" w:rsidRPr="00256A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9FF6" w14:textId="77777777" w:rsidR="006B19AE" w:rsidRPr="00256AAE" w:rsidRDefault="006B19A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7E1423" w14:textId="6C922095" w:rsidR="00862F79" w:rsidRDefault="559191F6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Ensure all allergies are noted in advance of the visit</w:t>
            </w:r>
          </w:p>
          <w:p w14:paraId="521E8572" w14:textId="66A9CA26" w:rsidR="006B19AE" w:rsidRDefault="2694BAC1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Ensure any epi-pens</w:t>
            </w:r>
            <w:r w:rsidR="559191F6" w:rsidRPr="05F3EBA8">
              <w:rPr>
                <w:rFonts w:ascii="FSAlbert" w:hAnsi="FSAlbert"/>
                <w:sz w:val="22"/>
                <w:szCs w:val="22"/>
              </w:rPr>
              <w:t>, medication</w:t>
            </w:r>
            <w:r w:rsidRPr="05F3EBA8">
              <w:rPr>
                <w:rFonts w:ascii="FSAlbert" w:hAnsi="FSAlbert"/>
                <w:sz w:val="22"/>
                <w:szCs w:val="22"/>
              </w:rPr>
              <w:t xml:space="preserve"> or inhalers are brought on the visit</w:t>
            </w:r>
          </w:p>
        </w:tc>
      </w:tr>
      <w:tr w:rsidR="00741AAD" w:rsidRPr="00256AAE" w14:paraId="07BB8359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0399" w14:textId="2BB02BC9" w:rsidR="00741AAD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Poisoning or disease contracted from plants, plant-borne or soil-borne pathogens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B271" w14:textId="7F3BC6A9" w:rsidR="00741AAD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52D3" w14:textId="33413828" w:rsidR="00741AAD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1DD9" w14:textId="77777777" w:rsidR="00741AAD" w:rsidRPr="00256AAE" w:rsidRDefault="00741AAD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B398ED" w14:textId="3557D0F4" w:rsidR="00741AAD" w:rsidRDefault="2694BAC1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Advise pupils of dangers of contact with unknown plants</w:t>
            </w:r>
          </w:p>
          <w:p w14:paraId="59680CAF" w14:textId="565ED1B7" w:rsidR="00741AAD" w:rsidRDefault="2694BAC1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Thorough hand-washing after contact with plants or soil</w:t>
            </w:r>
          </w:p>
        </w:tc>
      </w:tr>
      <w:tr w:rsidR="00741AAD" w:rsidRPr="00256AAE" w14:paraId="5A1FB0FD" w14:textId="77777777" w:rsidTr="42E7F9B8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75A51B92" w14:textId="22B2E147" w:rsidR="00741AAD" w:rsidRPr="00256AAE" w:rsidRDefault="27B5F10A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17" w:name="_Hazard_Type/Area:_Workshops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1872B3BC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Workshops and Object Handling</w:t>
            </w:r>
            <w:bookmarkEnd w:id="17"/>
          </w:p>
        </w:tc>
      </w:tr>
      <w:tr w:rsidR="00741AAD" w:rsidRPr="00256AAE" w14:paraId="49429EE6" w14:textId="77777777" w:rsidTr="42E7F9B8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0CD5CAFB" w14:textId="135EA158" w:rsidR="00741AAD" w:rsidRPr="00256AAE" w:rsidRDefault="2694BAC1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00D8B656" w14:textId="77777777" w:rsidR="00741AAD" w:rsidRPr="00256AAE" w:rsidRDefault="2694BAC1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4D7A8BB" w14:textId="77777777" w:rsidR="00741AAD" w:rsidRPr="00256AAE" w:rsidRDefault="2694BAC1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3070DD36" w14:textId="77777777" w:rsidR="00741AAD" w:rsidRPr="00256AAE" w:rsidRDefault="2694BAC1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74E32656" w14:textId="25FDC440" w:rsidR="00741AAD" w:rsidRPr="00256AAE" w:rsidRDefault="2694BAC1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741AAD" w:rsidRPr="00256AAE" w14:paraId="3160579B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C422" w14:textId="4C71610C" w:rsidR="00741AAD" w:rsidRPr="00256AAE" w:rsidRDefault="53AA425A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Allergies to fur or feathers when handling taxidermy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1961" w14:textId="480D3423" w:rsidR="00741AAD" w:rsidRPr="00256AAE" w:rsidRDefault="53AA425A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D6D96" w14:textId="30EF2336" w:rsidR="00741AAD" w:rsidRPr="00256AAE" w:rsidRDefault="53AA425A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5BE12" w14:textId="77777777" w:rsidR="00A04729" w:rsidRDefault="53AA425A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Cotton or vinyl gloves available to use</w:t>
            </w:r>
          </w:p>
          <w:p w14:paraId="3591FB0B" w14:textId="6B4D146E" w:rsidR="00741AAD" w:rsidRPr="00256AAE" w:rsidRDefault="00741AAD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FC9E25" w14:textId="3DD3D10E" w:rsidR="00A04729" w:rsidRPr="00A04729" w:rsidRDefault="53AA425A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Ensure all allergies are noted in advance of the visit</w:t>
            </w:r>
          </w:p>
          <w:p w14:paraId="4144DAC3" w14:textId="4F202AA1" w:rsidR="00A04729" w:rsidRDefault="53AA425A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Ensure any epi-pens, medication or inhalers are brought on the visit</w:t>
            </w:r>
          </w:p>
          <w:p w14:paraId="3C58AFE2" w14:textId="37A637CB" w:rsidR="00741AAD" w:rsidRPr="00256AAE" w:rsidRDefault="53AA425A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Please contact us in advance if you know of any allergies of this kind</w:t>
            </w:r>
            <w:r w:rsidR="0C275BEA" w:rsidRPr="2A272932">
              <w:rPr>
                <w:rFonts w:ascii="FSAlbert" w:hAnsi="FSAlbert"/>
                <w:sz w:val="22"/>
                <w:szCs w:val="22"/>
              </w:rPr>
              <w:t xml:space="preserve"> in your group</w:t>
            </w:r>
          </w:p>
        </w:tc>
      </w:tr>
      <w:tr w:rsidR="00741AAD" w:rsidRPr="00256AAE" w14:paraId="770603F5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D9B5E" w14:textId="66AB4BEA" w:rsidR="00741AAD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lastRenderedPageBreak/>
              <w:t>Nervous reactions or emotional triggers to objects or subject matter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389F" w14:textId="2CF90812" w:rsidR="00741AAD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EC93" w14:textId="66A60B22" w:rsidR="00741AAD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6A1CF" w14:textId="0FE37A2A" w:rsidR="00741AAD" w:rsidRPr="00256AA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Warnings given around potentially triggering content at the time of booking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DA7D4F" w14:textId="196DA137" w:rsidR="00741AAD" w:rsidRPr="00256AA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Consider the content of any workshop you have booked and contact us if you need more detail or change in topic</w:t>
            </w:r>
          </w:p>
        </w:tc>
      </w:tr>
      <w:tr w:rsidR="2A272932" w14:paraId="3A1AC1FB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E3609" w14:textId="0E7CB52A" w:rsidR="64644034" w:rsidRDefault="64644034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Irritant in eyes (</w:t>
            </w:r>
            <w:proofErr w:type="spellStart"/>
            <w:r w:rsidRPr="2A272932">
              <w:rPr>
                <w:rFonts w:ascii="FSAlbert" w:hAnsi="FSAlbert"/>
                <w:sz w:val="22"/>
                <w:szCs w:val="22"/>
              </w:rPr>
              <w:t>eg</w:t>
            </w:r>
            <w:proofErr w:type="spellEnd"/>
            <w:r w:rsidRPr="2A272932">
              <w:rPr>
                <w:rFonts w:ascii="FSAlbert" w:hAnsi="FSAlbert"/>
                <w:sz w:val="22"/>
                <w:szCs w:val="22"/>
              </w:rPr>
              <w:t xml:space="preserve"> sand)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57FFA" w14:textId="0A0A4951" w:rsidR="64644034" w:rsidRDefault="64644034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6D9BE" w14:textId="6E5FDEF1" w:rsidR="64644034" w:rsidRDefault="64644034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8B46" w14:textId="07F56610" w:rsidR="64644034" w:rsidRDefault="64644034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Session leader will demonstrate correct use of sand trays or other sources of particulates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023BFD" w14:textId="60DA4443" w:rsidR="64644034" w:rsidRDefault="64644034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2A272932" w14:paraId="1BEEABCA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EFEFA" w14:textId="7A6FAD45" w:rsidR="775A9F28" w:rsidRDefault="775A9F28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Choking hazard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57F6" w14:textId="4E9802B2" w:rsidR="775A9F28" w:rsidRDefault="775A9F28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F2D1" w14:textId="31BDD717" w:rsidR="775A9F28" w:rsidRDefault="775A9F28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24BE" w14:textId="3E81C7DF" w:rsidR="775A9F28" w:rsidRDefault="775A9F28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Younger and SEND groups warned by museum staff not to put objects in their mouths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320AEA" w14:textId="3E26BB39" w:rsidR="775A9F28" w:rsidRDefault="775A9F28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3874D0AB" w14:textId="0CE0ABCE" w:rsidR="775A9F28" w:rsidRDefault="775A9F28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All objects to be handled in line with the instructions given by the museum staff</w:t>
            </w:r>
          </w:p>
          <w:p w14:paraId="3F8B1749" w14:textId="276F67B1" w:rsidR="775A9F28" w:rsidRDefault="775A9F28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Please contact us if you feel that this will be an issue with children in your group so that we can select objects for the workshop appropriately</w:t>
            </w:r>
          </w:p>
        </w:tc>
      </w:tr>
      <w:tr w:rsidR="00A04729" w:rsidRPr="00256AAE" w14:paraId="3E6255B1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972A" w14:textId="79E443ED" w:rsidR="00A04729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Cuts</w:t>
            </w:r>
            <w:r w:rsidR="424DBEF9" w:rsidRPr="2A272932">
              <w:rPr>
                <w:rFonts w:ascii="FSAlbert" w:hAnsi="FSAlbert"/>
                <w:sz w:val="22"/>
                <w:szCs w:val="22"/>
              </w:rPr>
              <w:t>,</w:t>
            </w:r>
            <w:r w:rsidRPr="2A272932">
              <w:rPr>
                <w:rFonts w:ascii="FSAlbert" w:hAnsi="FSAlbert"/>
                <w:sz w:val="22"/>
                <w:szCs w:val="22"/>
              </w:rPr>
              <w:t xml:space="preserve"> puncture wounds</w:t>
            </w:r>
            <w:r w:rsidR="16B79078" w:rsidRPr="2A272932">
              <w:rPr>
                <w:rFonts w:ascii="FSAlbert" w:hAnsi="FSAlbert"/>
                <w:sz w:val="22"/>
                <w:szCs w:val="22"/>
              </w:rPr>
              <w:t>, trapped fingers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009F" w14:textId="48F21502" w:rsidR="00A04729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AFD8" w14:textId="36D83A45" w:rsidR="00A04729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DB334" w14:textId="5C73DE84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Warnings given around sharp objects</w:t>
            </w:r>
          </w:p>
          <w:p w14:paraId="250D5C2B" w14:textId="39B5C97C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Instructions given on handling techniques</w:t>
            </w:r>
          </w:p>
          <w:p w14:paraId="01085030" w14:textId="2572E5CC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All breakages immediately dealt with </w:t>
            </w:r>
          </w:p>
          <w:p w14:paraId="5888FABC" w14:textId="1E2F99AF" w:rsidR="00CE5C0E" w:rsidRPr="00256AAE" w:rsidRDefault="00CE5C0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BD9666" w14:textId="3E26BB39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779A5DDB" w14:textId="0CE0ABCE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All objects to be handled in line with the instructions given by the museum staff</w:t>
            </w:r>
          </w:p>
          <w:p w14:paraId="1A07F583" w14:textId="2449AA43" w:rsidR="00A04729" w:rsidRPr="00256AA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Inform the museum staff immediately about any breakage</w:t>
            </w:r>
          </w:p>
        </w:tc>
      </w:tr>
      <w:tr w:rsidR="00A04729" w:rsidRPr="00256AAE" w14:paraId="7EEFF689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C021" w14:textId="1DE7FE34" w:rsidR="00A04729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Crush injuries from heavy objects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C7499" w14:textId="2B8C13DB" w:rsidR="00A04729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FDC7" w14:textId="6A3B3CC5" w:rsidR="00A04729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B350" w14:textId="19E42C23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Warnings given around heavy objects</w:t>
            </w:r>
          </w:p>
          <w:p w14:paraId="7831A038" w14:textId="098FCEF7" w:rsidR="00CE5C0E" w:rsidRPr="00256AA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Instructions given on handling techniques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DC77E3" w14:textId="046B10EA" w:rsidR="00A04729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All objects to be handled in line with the instructions given by the museum staff</w:t>
            </w:r>
          </w:p>
        </w:tc>
      </w:tr>
      <w:tr w:rsidR="00300DB7" w:rsidRPr="00256AAE" w14:paraId="27C43B06" w14:textId="77777777" w:rsidTr="42E7F9B8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7D75B596" w14:textId="3116C5E7" w:rsidR="00300DB7" w:rsidRPr="00256AAE" w:rsidRDefault="1872B3BC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18" w:name="_Hazard_Type/Area:_Safeguarding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5CD19452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Safeguarding – </w:t>
            </w:r>
            <w:hyperlink r:id="rId15">
              <w:r w:rsidR="5CD19452" w:rsidRPr="22EB06AF">
                <w:rPr>
                  <w:rStyle w:val="Hyperlink"/>
                  <w:rFonts w:ascii="FSAlbert" w:hAnsi="FSAlbert"/>
                  <w:color w:val="FFFFFF" w:themeColor="background1"/>
                  <w:sz w:val="22"/>
                  <w:szCs w:val="22"/>
                </w:rPr>
                <w:t>please see our safeguarding policy.</w:t>
              </w:r>
            </w:hyperlink>
            <w:bookmarkEnd w:id="18"/>
          </w:p>
        </w:tc>
      </w:tr>
      <w:tr w:rsidR="00300DB7" w:rsidRPr="00256AAE" w14:paraId="1709410E" w14:textId="77777777" w:rsidTr="42E7F9B8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2E190EA7" w14:textId="77777777" w:rsidR="00300DB7" w:rsidRPr="00256AAE" w:rsidRDefault="6ADEF275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253DC5C" w14:textId="77777777" w:rsidR="00300DB7" w:rsidRPr="00256AAE" w:rsidRDefault="6ADEF275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36397809" w14:textId="77777777" w:rsidR="00300DB7" w:rsidRPr="00256AAE" w:rsidRDefault="6ADEF275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5BEB71A" w14:textId="77777777" w:rsidR="00300DB7" w:rsidRPr="00256AAE" w:rsidRDefault="6ADEF275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10834560" w14:textId="77777777" w:rsidR="00300DB7" w:rsidRPr="00256AAE" w:rsidRDefault="6ADEF275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300DB7" w:rsidRPr="00256AAE" w14:paraId="6E408C01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6D02" w14:textId="06246DFD" w:rsidR="00300DB7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Lost children – danger of separation from the group in the museum spaces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C50A" w14:textId="5D3B1BFA" w:rsidR="00300DB7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C5E9" w14:textId="57F51969" w:rsidR="00300DB7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12A4" w14:textId="77777777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Lost child policy in place</w:t>
            </w:r>
          </w:p>
          <w:p w14:paraId="076334BE" w14:textId="3F2BCEE0" w:rsidR="00300DB7" w:rsidRPr="00256AA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Staff receive training in procedures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AFC9E5" w14:textId="3BBC931F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24AF67DF" w14:textId="33294BAD" w:rsidR="11C1C5E3" w:rsidRDefault="11C1C5E3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 xml:space="preserve">Ensure safe </w:t>
            </w:r>
            <w:proofErr w:type="spellStart"/>
            <w:r w:rsidRPr="2A272932">
              <w:rPr>
                <w:rFonts w:ascii="FSAlbert" w:hAnsi="FSAlbert"/>
                <w:sz w:val="22"/>
                <w:szCs w:val="22"/>
              </w:rPr>
              <w:t>staff:student</w:t>
            </w:r>
            <w:proofErr w:type="spellEnd"/>
            <w:r w:rsidRPr="2A272932">
              <w:rPr>
                <w:rFonts w:ascii="FSAlbert" w:hAnsi="FSAlbert"/>
                <w:sz w:val="22"/>
                <w:szCs w:val="22"/>
              </w:rPr>
              <w:t xml:space="preserve"> ratio for your group</w:t>
            </w:r>
          </w:p>
          <w:p w14:paraId="283CDE40" w14:textId="3520CF19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Inform museum staff immediately if a member of your group is missing</w:t>
            </w:r>
          </w:p>
          <w:p w14:paraId="3344FDB4" w14:textId="14E55013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Conduct regular headcounts</w:t>
            </w:r>
          </w:p>
          <w:p w14:paraId="03EB203E" w14:textId="62E821F1" w:rsidR="00300DB7" w:rsidRPr="00256AA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Ensure all children know who their contact adult is</w:t>
            </w:r>
          </w:p>
        </w:tc>
      </w:tr>
      <w:tr w:rsidR="001179F6" w:rsidRPr="00256AAE" w14:paraId="3121D256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49A52" w14:textId="56BA420E" w:rsidR="001179F6" w:rsidRDefault="77CE6256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Child leaves the museum by themselves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2643" w14:textId="46191D40" w:rsidR="001179F6" w:rsidRPr="00256AAE" w:rsidRDefault="77CE6256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B686" w14:textId="5C7C49EC" w:rsidR="001179F6" w:rsidRPr="00256AAE" w:rsidRDefault="77CE6256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62B3" w14:textId="70FDBBB2" w:rsidR="001179F6" w:rsidRDefault="77CE6256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Site staff awareness</w:t>
            </w:r>
          </w:p>
          <w:p w14:paraId="11902ABA" w14:textId="10E03B4F" w:rsidR="001179F6" w:rsidRPr="00256AAE" w:rsidRDefault="77CE6256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CCTV in place</w:t>
            </w:r>
          </w:p>
          <w:p w14:paraId="6F2818E1" w14:textId="18A142DF" w:rsidR="001179F6" w:rsidRPr="00256AAE" w:rsidRDefault="77CE6256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Doors at the front of the museum are overlooked by shop staff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89612A" w14:textId="0F3FA716" w:rsidR="001179F6" w:rsidRDefault="77CE6256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704F66A6" w14:textId="2FF43AE4" w:rsidR="001179F6" w:rsidRDefault="05F3EBA8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 xml:space="preserve">Take extra care when leading group near doors, particularly in the butterfly corridor, where doors are </w:t>
            </w:r>
            <w:r w:rsidR="2806C7F6" w:rsidRPr="2A272932">
              <w:rPr>
                <w:rFonts w:ascii="FSAlbert" w:hAnsi="FSAlbert"/>
                <w:sz w:val="22"/>
                <w:szCs w:val="22"/>
              </w:rPr>
              <w:t xml:space="preserve">sometimes </w:t>
            </w:r>
            <w:r w:rsidRPr="2A272932">
              <w:rPr>
                <w:rFonts w:ascii="FSAlbert" w:hAnsi="FSAlbert"/>
                <w:sz w:val="22"/>
                <w:szCs w:val="22"/>
              </w:rPr>
              <w:t>used for contractor access and movement of objects.</w:t>
            </w:r>
          </w:p>
        </w:tc>
      </w:tr>
      <w:tr w:rsidR="00CE5C0E" w:rsidRPr="00256AAE" w14:paraId="365B10A5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E8D45" w14:textId="10D5B8EB" w:rsidR="00CE5C0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Stranger danger – the museum is a public space and anyone can come in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E64BC" w14:textId="3CBF4E72" w:rsidR="00CE5C0E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B63E0" w14:textId="05369907" w:rsidR="00CE5C0E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B77D" w14:textId="5DC52AEA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Staff receive training in procedures</w:t>
            </w:r>
          </w:p>
          <w:p w14:paraId="44110522" w14:textId="07BFC79C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CCTV in place</w:t>
            </w:r>
          </w:p>
          <w:p w14:paraId="3E737193" w14:textId="5126F3FF" w:rsidR="00CE5C0E" w:rsidRPr="00256AA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Galleries are regularly patrolled by museum staff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F90522" w14:textId="6E39DDB5" w:rsidR="001179F6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42DED4A1" w14:textId="12F0B683" w:rsidR="00CE5C0E" w:rsidRDefault="77CE6256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 xml:space="preserve">Ensure children are aware that this is a public space before the visit and assist them with what that means for </w:t>
            </w:r>
            <w:proofErr w:type="spellStart"/>
            <w:r w:rsidRPr="2A272932">
              <w:rPr>
                <w:rFonts w:ascii="FSAlbert" w:hAnsi="FSAlbert"/>
                <w:sz w:val="22"/>
                <w:szCs w:val="22"/>
              </w:rPr>
              <w:t>behaviour</w:t>
            </w:r>
            <w:proofErr w:type="spellEnd"/>
            <w:r w:rsidRPr="2A272932">
              <w:rPr>
                <w:rFonts w:ascii="FSAlbert" w:hAnsi="FSAlbert"/>
                <w:sz w:val="22"/>
                <w:szCs w:val="22"/>
              </w:rPr>
              <w:t xml:space="preserve"> in line with your school/group safeguarding policy</w:t>
            </w:r>
          </w:p>
          <w:p w14:paraId="6DD8EF23" w14:textId="36D2F6B5" w:rsidR="00CE5C0E" w:rsidRDefault="7B103FE8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Inform museum staff immediately if other visitors are acting suspiciously or in an unsafe manner</w:t>
            </w:r>
          </w:p>
        </w:tc>
      </w:tr>
      <w:tr w:rsidR="00300DB7" w:rsidRPr="00256AAE" w14:paraId="6B49AA25" w14:textId="77777777" w:rsidTr="42E7F9B8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132771E9" w14:textId="5BD6A7ED" w:rsidR="00300DB7" w:rsidRPr="00256AAE" w:rsidRDefault="1872B3BC" w:rsidP="22EB06AF">
            <w:pPr>
              <w:pStyle w:val="Heading1"/>
              <w:outlineLvl w:val="0"/>
              <w:rPr>
                <w:rFonts w:ascii="FSAlbert" w:hAnsi="FSAlbert"/>
                <w:i/>
                <w:iCs/>
                <w:color w:val="FFFFFF" w:themeColor="background1"/>
                <w:sz w:val="22"/>
                <w:szCs w:val="22"/>
              </w:rPr>
            </w:pPr>
            <w:bookmarkStart w:id="19" w:name="_Hazard_Type/Area:_Covid-19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6CAC4FAF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Covid-19 Infection during a visit – </w:t>
            </w:r>
            <w:r w:rsidR="6CAC4FAF" w:rsidRPr="22EB06AF">
              <w:rPr>
                <w:rFonts w:ascii="FSAlbert" w:hAnsi="FSAlbert"/>
                <w:i/>
                <w:iCs/>
                <w:color w:val="FFFFFF" w:themeColor="background1"/>
                <w:sz w:val="22"/>
                <w:szCs w:val="22"/>
              </w:rPr>
              <w:t xml:space="preserve">we are accredited by the ‘We’re Good </w:t>
            </w:r>
            <w:proofErr w:type="gramStart"/>
            <w:r w:rsidR="6CAC4FAF" w:rsidRPr="22EB06AF">
              <w:rPr>
                <w:rFonts w:ascii="FSAlbert" w:hAnsi="FSAlbert"/>
                <w:i/>
                <w:iCs/>
                <w:color w:val="FFFFFF" w:themeColor="background1"/>
                <w:sz w:val="22"/>
                <w:szCs w:val="22"/>
              </w:rPr>
              <w:t>To</w:t>
            </w:r>
            <w:proofErr w:type="gramEnd"/>
            <w:r w:rsidR="6CAC4FAF" w:rsidRPr="22EB06AF">
              <w:rPr>
                <w:rFonts w:ascii="FSAlbert" w:hAnsi="FSAlbert"/>
                <w:i/>
                <w:iCs/>
                <w:color w:val="FFFFFF" w:themeColor="background1"/>
                <w:sz w:val="22"/>
                <w:szCs w:val="22"/>
              </w:rPr>
              <w:t xml:space="preserve"> Go’ Industry Standard</w:t>
            </w:r>
            <w:bookmarkEnd w:id="19"/>
          </w:p>
        </w:tc>
      </w:tr>
      <w:tr w:rsidR="00300DB7" w:rsidRPr="00256AAE" w14:paraId="62BC03A2" w14:textId="77777777" w:rsidTr="42E7F9B8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0411379E" w14:textId="77777777" w:rsidR="00300DB7" w:rsidRPr="00256AAE" w:rsidRDefault="1872B3BC" w:rsidP="22EB06AF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22EB06AF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238F6AB6" w14:textId="77777777" w:rsidR="00300DB7" w:rsidRPr="00256AAE" w:rsidRDefault="1872B3BC" w:rsidP="22EB06AF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22EB06AF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4FFD9871" w14:textId="77777777" w:rsidR="00300DB7" w:rsidRPr="00256AAE" w:rsidRDefault="1872B3BC" w:rsidP="22EB06AF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22EB06AF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4ECDF619" w14:textId="77777777" w:rsidR="00300DB7" w:rsidRPr="00256AAE" w:rsidRDefault="1872B3BC" w:rsidP="22EB06AF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22EB06AF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4E670F1F" w14:textId="77777777" w:rsidR="00300DB7" w:rsidRPr="00256AAE" w:rsidRDefault="1872B3BC" w:rsidP="22EB06AF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22EB06AF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300DB7" w:rsidRPr="00F337EB" w14:paraId="055C70EE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42DA" w14:textId="1F6B5CEA" w:rsidR="00300DB7" w:rsidRPr="00F337EB" w:rsidRDefault="6EB447A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Infection from airborne particles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9FB5" w14:textId="45105C71" w:rsidR="00300DB7" w:rsidRPr="00F337EB" w:rsidRDefault="6EB447A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958E" w14:textId="2A8CC51B" w:rsidR="00300DB7" w:rsidRPr="00F337EB" w:rsidRDefault="6EB447A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CE000" w14:textId="44D96CA1" w:rsidR="33D2C0D8" w:rsidRDefault="33D2C0D8" w:rsidP="2A272932">
            <w:pPr>
              <w:pStyle w:val="paragraph"/>
              <w:spacing w:before="120" w:beforeAutospacing="0" w:after="120" w:afterAutospacing="0"/>
              <w:rPr>
                <w:rStyle w:val="normaltextrun"/>
                <w:rFonts w:ascii="FSAlbert" w:hAnsi="FSAlbert" w:cs="Arial"/>
                <w:sz w:val="22"/>
                <w:szCs w:val="22"/>
              </w:rPr>
            </w:pPr>
            <w:r w:rsidRPr="2A272932">
              <w:rPr>
                <w:rStyle w:val="normaltextrun"/>
                <w:rFonts w:ascii="FSAlbert" w:hAnsi="FSAlbert" w:cs="Arial"/>
                <w:sz w:val="22"/>
                <w:szCs w:val="22"/>
              </w:rPr>
              <w:t>Government guidelines followed at all times</w:t>
            </w:r>
          </w:p>
          <w:p w14:paraId="58A0C9F2" w14:textId="13E7855B" w:rsidR="00F337EB" w:rsidRPr="00F337EB" w:rsidRDefault="6EB447AB" w:rsidP="05F3EBA8">
            <w:pPr>
              <w:pStyle w:val="paragraph"/>
              <w:spacing w:before="120" w:beforeAutospacing="0" w:after="120" w:afterAutospacing="0"/>
              <w:textAlignment w:val="baseline"/>
              <w:rPr>
                <w:rStyle w:val="normaltextrun"/>
                <w:rFonts w:ascii="FSAlbert" w:hAnsi="FSAlbert" w:cs="Arial"/>
                <w:sz w:val="22"/>
                <w:szCs w:val="22"/>
              </w:rPr>
            </w:pPr>
            <w:r w:rsidRPr="05F3EBA8">
              <w:rPr>
                <w:rStyle w:val="normaltextrun"/>
                <w:rFonts w:ascii="FSAlbert" w:hAnsi="FSAlbert" w:cs="Arial"/>
                <w:sz w:val="22"/>
                <w:szCs w:val="22"/>
              </w:rPr>
              <w:t>Use of facemasks is encouraged</w:t>
            </w:r>
          </w:p>
          <w:p w14:paraId="4B270B9A" w14:textId="666035EC" w:rsidR="00F337EB" w:rsidRPr="00F337EB" w:rsidRDefault="6EB447AB" w:rsidP="05F3EBA8">
            <w:pPr>
              <w:pStyle w:val="paragraph"/>
              <w:spacing w:before="120" w:beforeAutospacing="0" w:after="120" w:afterAutospacing="0"/>
              <w:textAlignment w:val="baseline"/>
              <w:rPr>
                <w:rFonts w:ascii="FSAlbert" w:hAnsi="FSAlbert" w:cs="Segoe UI"/>
                <w:sz w:val="22"/>
                <w:szCs w:val="22"/>
              </w:rPr>
            </w:pPr>
            <w:r w:rsidRPr="05F3EBA8">
              <w:rPr>
                <w:rStyle w:val="normaltextrun"/>
                <w:rFonts w:ascii="FSAlbert" w:hAnsi="FSAlbert" w:cs="Arial"/>
                <w:sz w:val="22"/>
                <w:szCs w:val="22"/>
              </w:rPr>
              <w:t>Areas of the museum with poor airflow have been identified and can be closed during peak outbreak times</w:t>
            </w:r>
          </w:p>
          <w:p w14:paraId="29724845" w14:textId="04380607" w:rsidR="005679B0" w:rsidRPr="00F337EB" w:rsidRDefault="0657F15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Windows can be opened for ventilation in learning spaces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4B572F" w14:textId="76A399E7" w:rsidR="00300DB7" w:rsidRPr="00F337EB" w:rsidRDefault="6EB447A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Use of facemasks, especially for anyone with lowered immunity</w:t>
            </w:r>
          </w:p>
        </w:tc>
      </w:tr>
      <w:tr w:rsidR="00300DB7" w:rsidRPr="00F337EB" w14:paraId="1E25875C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1F8B" w14:textId="7F75B03A" w:rsidR="00300DB7" w:rsidRPr="00F337EB" w:rsidRDefault="6EB447A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Infection from contaminated surfaces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0378" w14:textId="4AD86C42" w:rsidR="00300DB7" w:rsidRPr="00F337EB" w:rsidRDefault="6EB447A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E29F" w14:textId="433F3F7B" w:rsidR="00300DB7" w:rsidRPr="00F337EB" w:rsidRDefault="6EB447A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0739C" w14:textId="44D96CA1" w:rsidR="4B8F9EE1" w:rsidRDefault="4B8F9EE1" w:rsidP="2A272932">
            <w:pPr>
              <w:pStyle w:val="paragraph"/>
              <w:spacing w:before="120" w:beforeAutospacing="0" w:after="120" w:afterAutospacing="0"/>
              <w:rPr>
                <w:rStyle w:val="normaltextrun"/>
                <w:rFonts w:ascii="FSAlbert" w:hAnsi="FSAlbert" w:cs="Arial"/>
                <w:sz w:val="22"/>
                <w:szCs w:val="22"/>
              </w:rPr>
            </w:pPr>
            <w:r w:rsidRPr="2A272932">
              <w:rPr>
                <w:rStyle w:val="normaltextrun"/>
                <w:rFonts w:ascii="FSAlbert" w:hAnsi="FSAlbert" w:cs="Arial"/>
                <w:sz w:val="22"/>
                <w:szCs w:val="22"/>
              </w:rPr>
              <w:t>Government guidelines followed at all times</w:t>
            </w:r>
          </w:p>
          <w:p w14:paraId="0E7B25B8" w14:textId="630EE1CB" w:rsidR="4B8F9EE1" w:rsidRDefault="4B8F9EE1" w:rsidP="2A272932">
            <w:pPr>
              <w:pStyle w:val="paragraph"/>
              <w:spacing w:before="120" w:beforeAutospacing="0" w:after="120" w:afterAutospacing="0"/>
              <w:rPr>
                <w:rStyle w:val="normaltextrun"/>
                <w:rFonts w:ascii="FSAlbert" w:hAnsi="FSAlbert" w:cs="Arial"/>
                <w:sz w:val="22"/>
                <w:szCs w:val="22"/>
              </w:rPr>
            </w:pPr>
            <w:r w:rsidRPr="2A272932">
              <w:rPr>
                <w:rStyle w:val="normaltextrun"/>
                <w:rFonts w:ascii="FSAlbert" w:hAnsi="FSAlbert" w:cs="Arial"/>
                <w:sz w:val="22"/>
                <w:szCs w:val="22"/>
              </w:rPr>
              <w:t>Handwashing can take place in toilets around the building</w:t>
            </w:r>
          </w:p>
          <w:p w14:paraId="683A294A" w14:textId="3D38363A" w:rsidR="00F337EB" w:rsidRDefault="6EB447A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Surfaces receive regular cleaning</w:t>
            </w:r>
          </w:p>
          <w:p w14:paraId="25665222" w14:textId="4927E6D4" w:rsidR="00F337EB" w:rsidRDefault="6EB447A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Anti-bac spray is available for use during lunches</w:t>
            </w:r>
          </w:p>
          <w:p w14:paraId="6CE7A0EF" w14:textId="74B61B91" w:rsidR="00300DB7" w:rsidRPr="00F337EB" w:rsidRDefault="6EB447A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Object handling will be reduced during peak outbreak times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15F35A" w14:textId="2CA54F82" w:rsidR="00300DB7" w:rsidRPr="00F337EB" w:rsidRDefault="0657F15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Frequent hand washing and sanitizing is encouraged</w:t>
            </w:r>
          </w:p>
        </w:tc>
      </w:tr>
      <w:tr w:rsidR="00300DB7" w:rsidRPr="00256AAE" w14:paraId="61AD8CE8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88B9" w14:textId="329F2BC6" w:rsidR="00300DB7" w:rsidRPr="00256AAE" w:rsidRDefault="6EB447A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Working outside a designated bubble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F2CD" w14:textId="6E9E89A5" w:rsidR="00300DB7" w:rsidRPr="00256AAE" w:rsidRDefault="6EB447A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9B42" w14:textId="340D1B93" w:rsidR="00300DB7" w:rsidRPr="00256AAE" w:rsidRDefault="6EB447A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0554" w14:textId="61651557" w:rsidR="00300DB7" w:rsidRPr="00256AAE" w:rsidRDefault="0657F15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 xml:space="preserve">Visitor numbers will be restricted during peak outbreak times </w:t>
            </w:r>
            <w:r w:rsidR="703E7230" w:rsidRPr="2A272932">
              <w:rPr>
                <w:rFonts w:ascii="FSAlbert" w:hAnsi="FSAlbert"/>
                <w:sz w:val="22"/>
                <w:szCs w:val="22"/>
              </w:rPr>
              <w:t>in line with government guidelines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C00C89" w14:textId="4EE26B6E" w:rsidR="00300DB7" w:rsidRPr="00256AAE" w:rsidRDefault="0657F15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Groups asked to stay in their working bubbles during peak outbreak times</w:t>
            </w:r>
          </w:p>
        </w:tc>
      </w:tr>
      <w:tr w:rsidR="00300DB7" w:rsidRPr="00256AAE" w14:paraId="12814888" w14:textId="77777777" w:rsidTr="42E7F9B8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625FDBD4" w14:textId="1DB8A80D" w:rsidR="00300DB7" w:rsidRPr="00256AAE" w:rsidRDefault="1872B3BC" w:rsidP="22EB06AF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20" w:name="_Hazard_Type/Area:_Extreme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3BB32E46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Extreme Weather</w:t>
            </w:r>
            <w:bookmarkEnd w:id="20"/>
          </w:p>
        </w:tc>
      </w:tr>
      <w:tr w:rsidR="00300DB7" w:rsidRPr="00256AAE" w14:paraId="6F54A99E" w14:textId="77777777" w:rsidTr="42E7F9B8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04C84E32" w14:textId="77777777" w:rsidR="00300DB7" w:rsidRPr="00256AAE" w:rsidRDefault="1872B3BC" w:rsidP="22EB06AF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22EB06AF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36C7DE7" w14:textId="77777777" w:rsidR="00300DB7" w:rsidRPr="00256AAE" w:rsidRDefault="1872B3BC" w:rsidP="22EB06AF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22EB06AF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4426C110" w14:textId="77777777" w:rsidR="00300DB7" w:rsidRPr="00256AAE" w:rsidRDefault="1872B3BC" w:rsidP="22EB06AF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22EB06AF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DC95ADB" w14:textId="77777777" w:rsidR="00300DB7" w:rsidRPr="00256AAE" w:rsidRDefault="1872B3BC" w:rsidP="22EB06AF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22EB06AF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50AF4771" w14:textId="77777777" w:rsidR="00300DB7" w:rsidRPr="00256AAE" w:rsidRDefault="1872B3BC" w:rsidP="22EB06AF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22EB06AF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300DB7" w:rsidRPr="00256AAE" w14:paraId="3634664E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FDFF" w14:textId="17E5CB40" w:rsidR="00300DB7" w:rsidRPr="00256AAE" w:rsidRDefault="0657F15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Ice and snow –</w:t>
            </w:r>
            <w:r w:rsidR="3AF395B2" w:rsidRPr="05F3EBA8">
              <w:rPr>
                <w:rFonts w:ascii="FSAlbert" w:hAnsi="FSAlbert"/>
                <w:sz w:val="22"/>
                <w:szCs w:val="22"/>
              </w:rPr>
              <w:t xml:space="preserve"> slips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F32E" w14:textId="60F16161" w:rsidR="00300DB7" w:rsidRPr="00256AAE" w:rsidRDefault="0657F15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19DA" w14:textId="45BCF5FB" w:rsidR="00300DB7" w:rsidRPr="00256AAE" w:rsidRDefault="0657F15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C0D9" w14:textId="5A2EE940" w:rsidR="00300DB7" w:rsidRPr="00256AAE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Paths are cleared and salted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17BE58" w14:textId="22A9081D" w:rsidR="00782AC5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Consider travel if it is very ice or snowy – we will </w:t>
            </w:r>
            <w:proofErr w:type="spellStart"/>
            <w:r w:rsidRPr="05F3EBA8">
              <w:rPr>
                <w:rFonts w:ascii="FSAlbert" w:hAnsi="FSAlbert"/>
                <w:sz w:val="22"/>
                <w:szCs w:val="22"/>
              </w:rPr>
              <w:t>endeavour</w:t>
            </w:r>
            <w:proofErr w:type="spellEnd"/>
            <w:r w:rsidRPr="05F3EBA8">
              <w:rPr>
                <w:rFonts w:ascii="FSAlbert" w:hAnsi="FSAlbert"/>
                <w:sz w:val="22"/>
                <w:szCs w:val="22"/>
              </w:rPr>
              <w:t xml:space="preserve"> to rearrange sessions if you have to cancel</w:t>
            </w:r>
          </w:p>
          <w:p w14:paraId="4851737B" w14:textId="527EE1EA" w:rsidR="00782AC5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Encourage children to wear appropriate clothing</w:t>
            </w:r>
          </w:p>
          <w:p w14:paraId="781419F3" w14:textId="5747B407" w:rsidR="00300DB7" w:rsidRPr="00256AAE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Please follow your school policy.  Contact us if you need to discuss any aspects of the visit</w:t>
            </w:r>
          </w:p>
        </w:tc>
      </w:tr>
      <w:tr w:rsidR="00300DB7" w:rsidRPr="00256AAE" w14:paraId="08DEE429" w14:textId="77777777" w:rsidTr="42E7F9B8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8EE3" w14:textId="7CF63B53" w:rsidR="00300DB7" w:rsidRPr="00256AAE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Extreme heat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7580E" w14:textId="799854DF" w:rsidR="00300DB7" w:rsidRPr="00256AAE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9F6C3" w14:textId="062C0A46" w:rsidR="00300DB7" w:rsidRPr="00256AAE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9278" w14:textId="2FE4A2DE" w:rsidR="00782AC5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Drinking water top-ups are available from the café</w:t>
            </w:r>
          </w:p>
          <w:p w14:paraId="7BA029B5" w14:textId="1A5AC231" w:rsidR="00782AC5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The museum building itself is cool inside</w:t>
            </w:r>
          </w:p>
          <w:p w14:paraId="38DCA95F" w14:textId="0EC1C3FA" w:rsidR="00782AC5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Teaching rooms can be ventilated</w:t>
            </w:r>
          </w:p>
          <w:p w14:paraId="058C836A" w14:textId="79D5014F" w:rsidR="00300DB7" w:rsidRPr="00256AAE" w:rsidRDefault="00300DB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300DD7" w14:textId="516B69F6" w:rsidR="00782AC5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 xml:space="preserve">Consider travel if you have a long journey in extreme heat - we will </w:t>
            </w:r>
            <w:proofErr w:type="spellStart"/>
            <w:r w:rsidRPr="05F3EBA8">
              <w:rPr>
                <w:rFonts w:ascii="FSAlbert" w:hAnsi="FSAlbert"/>
                <w:sz w:val="22"/>
                <w:szCs w:val="22"/>
              </w:rPr>
              <w:t>endeavour</w:t>
            </w:r>
            <w:proofErr w:type="spellEnd"/>
            <w:r w:rsidRPr="05F3EBA8">
              <w:rPr>
                <w:rFonts w:ascii="FSAlbert" w:hAnsi="FSAlbert"/>
                <w:sz w:val="22"/>
                <w:szCs w:val="22"/>
              </w:rPr>
              <w:t xml:space="preserve"> to rearrange sessions if you have to cancel</w:t>
            </w:r>
          </w:p>
          <w:p w14:paraId="04BA0A04" w14:textId="439D1330" w:rsidR="00782AC5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Encourage children to wear sunscreen and hats</w:t>
            </w:r>
          </w:p>
          <w:p w14:paraId="644BC92C" w14:textId="162F909A" w:rsidR="00782AC5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Do not use the outdoor spaces of the museum if it is extremely hot</w:t>
            </w:r>
          </w:p>
          <w:p w14:paraId="7A9A348C" w14:textId="7FC86D6E" w:rsidR="00300DB7" w:rsidRPr="00256AAE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Please follow your school policy.  Contact us if you need to discuss any aspects of the visit</w:t>
            </w:r>
          </w:p>
        </w:tc>
      </w:tr>
    </w:tbl>
    <w:p w14:paraId="593CF497" w14:textId="4A885087" w:rsidR="0026276C" w:rsidRPr="003B2CAB" w:rsidRDefault="0026276C" w:rsidP="2A272932">
      <w:pPr>
        <w:spacing w:before="120" w:after="120"/>
        <w:rPr>
          <w:rFonts w:ascii="FSAlbert" w:hAnsi="FSAlbert"/>
        </w:rPr>
      </w:pPr>
    </w:p>
    <w:sectPr w:rsidR="0026276C" w:rsidRPr="003B2CAB" w:rsidSect="003B2CA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/>
      <w:pgMar w:top="720" w:right="720" w:bottom="720" w:left="720" w:header="720" w:footer="432" w:gutter="0"/>
      <w:cols w:space="720"/>
      <w:titlePg/>
      <w:docGrid w:linePitch="381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24F05B" w14:textId="77777777" w:rsidR="00144797" w:rsidRDefault="00144797" w:rsidP="000172E5">
      <w:pPr>
        <w:spacing w:after="0" w:line="240" w:lineRule="auto"/>
      </w:pPr>
      <w:r>
        <w:separator/>
      </w:r>
    </w:p>
  </w:endnote>
  <w:endnote w:type="continuationSeparator" w:id="0">
    <w:p w14:paraId="376E5FC8" w14:textId="77777777" w:rsidR="00144797" w:rsidRDefault="00144797" w:rsidP="000172E5">
      <w:pPr>
        <w:spacing w:after="0" w:line="240" w:lineRule="auto"/>
      </w:pPr>
      <w:r>
        <w:continuationSeparator/>
      </w:r>
    </w:p>
  </w:endnote>
  <w:endnote w:type="continuationNotice" w:id="1">
    <w:p w14:paraId="33A388FB" w14:textId="77777777" w:rsidR="00144797" w:rsidRDefault="0014479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2780EB-A019-4E84-9C32-D6E512F8E1C4}"/>
    <w:embedBold r:id="rId2" w:fontKey="{74AA2DEB-9723-4120-845A-9BF9C5509F26}"/>
    <w:embedBoldItalic r:id="rId3" w:fontKey="{C6F89152-7D83-4053-858C-02B4581A571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749F37F-EF24-4859-AB34-E867F0A0AF9F}"/>
    <w:embedBold r:id="rId5" w:fontKey="{5DD84014-E561-4AB0-A3A2-3BB429A0787F}"/>
    <w:embedItalic r:id="rId6" w:fontKey="{A29BB80F-8F00-4C56-B87A-758E84511CB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7A31C37-2973-4425-BFE4-D387DE7AD5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3BAEBCD-5E71-4329-9EDE-41590113FEBE}"/>
  </w:font>
  <w:font w:name="FSAlbert">
    <w:altName w:val="Calibri"/>
    <w:panose1 w:val="02000603040000020004"/>
    <w:charset w:val="00"/>
    <w:family w:val="modern"/>
    <w:notTrueType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E50C16" w14:textId="77777777" w:rsidR="005D1573" w:rsidRDefault="005D15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566" w:type="dxa"/>
      <w:tblLook w:val="04A0" w:firstRow="1" w:lastRow="0" w:firstColumn="1" w:lastColumn="0" w:noHBand="0" w:noVBand="1"/>
    </w:tblPr>
    <w:tblGrid>
      <w:gridCol w:w="5474"/>
      <w:gridCol w:w="2790"/>
      <w:gridCol w:w="6302"/>
    </w:tblGrid>
    <w:tr w:rsidR="0020149D" w:rsidRPr="003B2CAB" w14:paraId="7B4D5196" w14:textId="77777777" w:rsidTr="5918FFEB">
      <w:trPr>
        <w:trHeight w:val="897"/>
      </w:trPr>
      <w:tc>
        <w:tcPr>
          <w:tcW w:w="5474" w:type="dxa"/>
          <w:vAlign w:val="center"/>
        </w:tcPr>
        <w:p w14:paraId="47B3C51E" w14:textId="44B9D738" w:rsidR="0020149D" w:rsidRDefault="5918FFEB" w:rsidP="000F5370">
          <w:pPr>
            <w:pStyle w:val="Footer"/>
            <w:spacing w:before="0"/>
            <w:rPr>
              <w:rFonts w:ascii="FSAlbert" w:hAnsi="FSAlbert"/>
            </w:rPr>
          </w:pPr>
          <w:r w:rsidRPr="5918FFEB">
            <w:rPr>
              <w:rFonts w:ascii="FSAlbert" w:hAnsi="FSAlbert"/>
            </w:rPr>
            <w:t>Great North Museum: Hancock | Learning Team</w:t>
          </w:r>
        </w:p>
        <w:p w14:paraId="03508702" w14:textId="3A647A90" w:rsidR="0020149D" w:rsidRPr="003B2CAB" w:rsidRDefault="00144797" w:rsidP="000F5370">
          <w:pPr>
            <w:pStyle w:val="Footer"/>
            <w:spacing w:before="0"/>
            <w:rPr>
              <w:rFonts w:ascii="FSAlbert" w:hAnsi="FSAlbert"/>
            </w:rPr>
          </w:pPr>
          <w:hyperlink r:id="rId1">
            <w:r w:rsidR="08ADD57A" w:rsidRPr="08ADD57A">
              <w:rPr>
                <w:rStyle w:val="Hyperlink"/>
                <w:rFonts w:ascii="FSAlbert" w:hAnsi="FSAlbert"/>
              </w:rPr>
              <w:t>learning@greatnorthmuseum.org.uk</w:t>
            </w:r>
          </w:hyperlink>
          <w:r w:rsidR="08ADD57A" w:rsidRPr="08ADD57A">
            <w:rPr>
              <w:rFonts w:ascii="FSAlbert" w:hAnsi="FSAlbert"/>
            </w:rPr>
            <w:t xml:space="preserve"> | 0191 208 6865</w:t>
          </w:r>
        </w:p>
      </w:tc>
      <w:tc>
        <w:tcPr>
          <w:tcW w:w="2790" w:type="dxa"/>
          <w:vAlign w:val="center"/>
        </w:tcPr>
        <w:p w14:paraId="240317F2" w14:textId="77777777" w:rsidR="0020149D" w:rsidRPr="003B2CAB" w:rsidRDefault="0020149D" w:rsidP="000F5370">
          <w:pPr>
            <w:pStyle w:val="Footer"/>
            <w:spacing w:before="0"/>
            <w:rPr>
              <w:rFonts w:ascii="FSAlbert" w:hAnsi="FSAlbert"/>
            </w:rPr>
          </w:pPr>
          <w:r>
            <w:rPr>
              <w:rFonts w:ascii="FSAlbert" w:hAnsi="FSAlbert"/>
            </w:rPr>
            <w:t>Updated 18/7/22 by Kate Holden</w:t>
          </w:r>
        </w:p>
      </w:tc>
      <w:tc>
        <w:tcPr>
          <w:tcW w:w="6302" w:type="dxa"/>
          <w:vAlign w:val="center"/>
        </w:tcPr>
        <w:p w14:paraId="25BA68A5" w14:textId="1AC63B8E" w:rsidR="0020149D" w:rsidRPr="003B2CAB" w:rsidRDefault="3237C1E1" w:rsidP="003B2CAB">
          <w:pPr>
            <w:pStyle w:val="Footer"/>
            <w:spacing w:before="0"/>
            <w:jc w:val="right"/>
            <w:rPr>
              <w:rFonts w:ascii="FSAlbert" w:hAnsi="FSAlbert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622DDC99" wp14:editId="044A6F29">
                <wp:extent cx="777875" cy="592516"/>
                <wp:effectExtent l="0" t="0" r="0" b="0"/>
                <wp:docPr id="1590486709" name="Picture 1" descr="C:\Users\64545\AppData\Local\Microsoft\Windows\INetCache\Content.Word\Great North Museum Hancock Logo high res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6501" r="-12608" b="127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875" cy="592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n-GB" w:eastAsia="en-GB"/>
            </w:rPr>
            <w:drawing>
              <wp:inline distT="0" distB="0" distL="0" distR="0" wp14:anchorId="7A158D88" wp14:editId="13F6EF68">
                <wp:extent cx="657225" cy="352425"/>
                <wp:effectExtent l="0" t="0" r="9525" b="9525"/>
                <wp:docPr id="5" name="Picture 5" descr="C:\Users\64545\AppData\Local\Microsoft\Windows\INetCache\Content.Word\TWAM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352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5918FFEB" w:rsidRPr="3237C1E1">
            <w:rPr>
              <w:rFonts w:ascii="FSAlbert" w:hAnsi="FSAlbert"/>
              <w:noProof/>
              <w:lang w:val="en-GB" w:eastAsia="en-GB"/>
            </w:rPr>
            <w:t xml:space="preserve">        </w:t>
          </w:r>
          <w:r>
            <w:rPr>
              <w:noProof/>
              <w:lang w:val="en-GB" w:eastAsia="en-GB"/>
            </w:rPr>
            <w:drawing>
              <wp:inline distT="0" distB="0" distL="0" distR="0" wp14:anchorId="60E02DBA" wp14:editId="5EFE2640">
                <wp:extent cx="1266825" cy="361950"/>
                <wp:effectExtent l="0" t="0" r="9525" b="0"/>
                <wp:docPr id="4" name="Picture 4" descr="C:\Users\64545\AppData\Local\Microsoft\Windows\INetCache\Content.Word\NU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6825" cy="361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03FEAEA" w14:textId="77777777" w:rsidR="0020149D" w:rsidRPr="003B2CAB" w:rsidRDefault="0020149D" w:rsidP="003B2CAB">
    <w:pPr>
      <w:pStyle w:val="Footer"/>
      <w:spacing w:before="0"/>
      <w:rPr>
        <w:rFonts w:ascii="FSAlbert" w:hAnsi="FSAlbert"/>
      </w:rPr>
    </w:pPr>
    <w:r>
      <w:rPr>
        <w:rFonts w:ascii="FSAlbert" w:hAnsi="FSAlbert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00"/>
      <w:gridCol w:w="4800"/>
      <w:gridCol w:w="4800"/>
    </w:tblGrid>
    <w:tr w:rsidR="2BCBA36E" w14:paraId="55D8EC6F" w14:textId="77777777" w:rsidTr="2BCBA36E">
      <w:tc>
        <w:tcPr>
          <w:tcW w:w="4800" w:type="dxa"/>
        </w:tcPr>
        <w:p w14:paraId="03990D24" w14:textId="1BDB749B" w:rsidR="2BCBA36E" w:rsidRDefault="2BCBA36E" w:rsidP="2BCBA36E">
          <w:pPr>
            <w:pStyle w:val="Header"/>
            <w:ind w:left="-115"/>
          </w:pPr>
        </w:p>
      </w:tc>
      <w:tc>
        <w:tcPr>
          <w:tcW w:w="4800" w:type="dxa"/>
        </w:tcPr>
        <w:p w14:paraId="716CAC72" w14:textId="208E4205" w:rsidR="2BCBA36E" w:rsidRDefault="2BCBA36E" w:rsidP="2BCBA36E">
          <w:pPr>
            <w:pStyle w:val="Header"/>
            <w:jc w:val="center"/>
          </w:pPr>
        </w:p>
      </w:tc>
      <w:tc>
        <w:tcPr>
          <w:tcW w:w="4800" w:type="dxa"/>
        </w:tcPr>
        <w:p w14:paraId="0498C313" w14:textId="594129E2" w:rsidR="2BCBA36E" w:rsidRDefault="2BCBA36E" w:rsidP="2BCBA36E">
          <w:pPr>
            <w:pStyle w:val="Header"/>
            <w:ind w:right="-115"/>
            <w:jc w:val="right"/>
          </w:pPr>
        </w:p>
      </w:tc>
    </w:tr>
  </w:tbl>
  <w:p w14:paraId="793F2B61" w14:textId="2C54CA8C" w:rsidR="2BCBA36E" w:rsidRDefault="2BCBA36E" w:rsidP="2BCBA3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44E2ED" w14:textId="77777777" w:rsidR="00144797" w:rsidRDefault="00144797" w:rsidP="000172E5">
      <w:pPr>
        <w:spacing w:after="0" w:line="240" w:lineRule="auto"/>
      </w:pPr>
      <w:r>
        <w:separator/>
      </w:r>
    </w:p>
  </w:footnote>
  <w:footnote w:type="continuationSeparator" w:id="0">
    <w:p w14:paraId="4E7AC6A6" w14:textId="77777777" w:rsidR="00144797" w:rsidRDefault="00144797" w:rsidP="000172E5">
      <w:pPr>
        <w:spacing w:after="0" w:line="240" w:lineRule="auto"/>
      </w:pPr>
      <w:r>
        <w:continuationSeparator/>
      </w:r>
    </w:p>
  </w:footnote>
  <w:footnote w:type="continuationNotice" w:id="1">
    <w:p w14:paraId="0D4CCCBF" w14:textId="77777777" w:rsidR="00144797" w:rsidRDefault="0014479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CFFDA" w14:textId="77777777" w:rsidR="005D1573" w:rsidRDefault="005D15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9F614F" w14:textId="60957352" w:rsidR="0020149D" w:rsidRPr="00311D4F" w:rsidRDefault="3237C1E1" w:rsidP="3237C1E1">
    <w:pPr>
      <w:pStyle w:val="Header"/>
      <w:jc w:val="right"/>
      <w:rPr>
        <w:rFonts w:ascii="FSAlbert" w:eastAsia="FSAlbert" w:hAnsi="FSAlbert" w:cs="FSAlbert"/>
        <w:color w:val="E17000"/>
        <w:sz w:val="32"/>
        <w:szCs w:val="32"/>
      </w:rPr>
    </w:pPr>
    <w:r w:rsidRPr="08ADD57A">
      <w:rPr>
        <w:rFonts w:ascii="FSAlbert" w:eastAsia="FSAlbert" w:hAnsi="FSAlbert" w:cs="FSAlbert"/>
        <w:color w:val="E17000"/>
        <w:sz w:val="28"/>
        <w:szCs w:val="28"/>
      </w:rPr>
      <w:t>Hazard Identification Form</w:t>
    </w:r>
    <w:r w:rsidRPr="08ADD57A">
      <w:rPr>
        <w:rFonts w:ascii="FSAlbert" w:eastAsia="FSAlbert" w:hAnsi="FSAlbert" w:cs="FSAlbert"/>
        <w:color w:val="auto"/>
        <w:sz w:val="20"/>
        <w:szCs w:val="20"/>
      </w:rPr>
      <w:t xml:space="preserve"> </w:t>
    </w:r>
    <w:r w:rsidRPr="08ADD57A">
      <w:rPr>
        <w:rFonts w:ascii="FSAlbert" w:eastAsia="FSAlbert" w:hAnsi="FSAlbert" w:cs="FSAlbert"/>
        <w:color w:val="auto"/>
        <w:sz w:val="28"/>
        <w:szCs w:val="28"/>
      </w:rPr>
      <w:t>- Academic Year 2022/23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9F26E" w14:textId="2A21C901" w:rsidR="2BCBA36E" w:rsidRDefault="56BF12EB" w:rsidP="56BF12EB">
    <w:pPr>
      <w:pStyle w:val="Header"/>
      <w:rPr>
        <w:rFonts w:ascii="FSAlbert" w:eastAsia="FSAlbert" w:hAnsi="FSAlbert" w:cs="FSAlbert"/>
        <w:color w:val="E17000"/>
        <w:sz w:val="40"/>
        <w:szCs w:val="40"/>
      </w:rPr>
    </w:pPr>
    <w:r>
      <w:rPr>
        <w:noProof/>
        <w:lang w:val="en-GB" w:eastAsia="en-GB"/>
      </w:rPr>
      <w:drawing>
        <wp:inline distT="0" distB="0" distL="0" distR="0" wp14:anchorId="7F5522DE" wp14:editId="56BF12EB">
          <wp:extent cx="904875" cy="689253"/>
          <wp:effectExtent l="0" t="0" r="0" b="0"/>
          <wp:docPr id="506885563" name="Picture 1" descr="C:\Users\64545\AppData\Local\Microsoft\Windows\INetCache\Content.Word\Great North Museum Hancock Logo high res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01" r="-12608" b="12703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892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56BF12EB">
      <w:rPr>
        <w:rFonts w:ascii="FSAlbert" w:eastAsia="FSAlbert" w:hAnsi="FSAlbert" w:cs="FSAlbert"/>
        <w:color w:val="E17000"/>
        <w:sz w:val="36"/>
        <w:szCs w:val="36"/>
      </w:rPr>
      <w:t>Hazard Identification Form</w:t>
    </w:r>
    <w:r w:rsidRPr="56BF12EB">
      <w:rPr>
        <w:rFonts w:ascii="FSAlbert" w:eastAsia="FSAlbert" w:hAnsi="FSAlbert" w:cs="FSAlbert"/>
        <w:color w:val="auto"/>
        <w:sz w:val="24"/>
      </w:rPr>
      <w:t xml:space="preserve"> </w:t>
    </w:r>
    <w:r w:rsidRPr="56BF12EB">
      <w:rPr>
        <w:rFonts w:ascii="FSAlbert" w:eastAsia="FSAlbert" w:hAnsi="FSAlbert" w:cs="FSAlbert"/>
        <w:color w:val="auto"/>
        <w:sz w:val="36"/>
        <w:szCs w:val="36"/>
      </w:rPr>
      <w:t xml:space="preserve">- Academic Year </w:t>
    </w:r>
    <w:r w:rsidRPr="56BF12EB">
      <w:rPr>
        <w:rFonts w:ascii="FSAlbert" w:eastAsia="FSAlbert" w:hAnsi="FSAlbert" w:cs="FSAlbert"/>
        <w:color w:val="auto"/>
        <w:sz w:val="36"/>
        <w:szCs w:val="36"/>
      </w:rPr>
      <w:t>202</w:t>
    </w:r>
    <w:r w:rsidR="005D1573">
      <w:rPr>
        <w:rFonts w:ascii="FSAlbert" w:eastAsia="FSAlbert" w:hAnsi="FSAlbert" w:cs="FSAlbert"/>
        <w:color w:val="auto"/>
        <w:sz w:val="36"/>
        <w:szCs w:val="36"/>
      </w:rPr>
      <w:t>3/24</w:t>
    </w:r>
    <w:bookmarkStart w:id="21" w:name="_GoBack"/>
    <w:bookmarkEnd w:id="21"/>
  </w:p>
</w:hdr>
</file>

<file path=word/intelligence2.xml><?xml version="1.0" encoding="utf-8"?>
<int2:intelligence xmlns:int2="http://schemas.microsoft.com/office/intelligence/2020/intelligence">
  <int2:observations>
    <int2:bookmark int2:bookmarkName="_Int_RneA6tcm" int2:invalidationBookmarkName="" int2:hashCode="RoHRJMxsS3O6q/" int2:id="beCqBEb7"/>
    <int2:bookmark int2:bookmarkName="_Int_hQgKfXzu" int2:invalidationBookmarkName="" int2:hashCode="RoHRJMxsS3O6q/" int2:id="pALQZxRz"/>
    <int2:bookmark int2:bookmarkName="_Int_KP6vZNr7" int2:invalidationBookmarkName="" int2:hashCode="RoHRJMxsS3O6q/" int2:id="RTg24H7H"/>
    <int2:bookmark int2:bookmarkName="_Int_h9xtxAxg" int2:invalidationBookmarkName="" int2:hashCode="RoHRJMxsS3O6q/" int2:id="E04FdKuE"/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25906"/>
    <w:multiLevelType w:val="hybridMultilevel"/>
    <w:tmpl w:val="E2A45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3D16BE7"/>
    <w:multiLevelType w:val="hybridMultilevel"/>
    <w:tmpl w:val="BC0003AA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B4C87A"/>
    <w:multiLevelType w:val="hybridMultilevel"/>
    <w:tmpl w:val="046028C6"/>
    <w:lvl w:ilvl="0" w:tplc="9B44E8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3010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469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B66D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34AA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740D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961C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5664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4221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8"/>
  </w:num>
  <w:num w:numId="4">
    <w:abstractNumId w:val="18"/>
  </w:num>
  <w:num w:numId="5">
    <w:abstractNumId w:val="14"/>
  </w:num>
  <w:num w:numId="6">
    <w:abstractNumId w:val="15"/>
  </w:num>
  <w:num w:numId="7">
    <w:abstractNumId w:val="22"/>
  </w:num>
  <w:num w:numId="8">
    <w:abstractNumId w:val="7"/>
  </w:num>
  <w:num w:numId="9">
    <w:abstractNumId w:val="12"/>
  </w:num>
  <w:num w:numId="10">
    <w:abstractNumId w:val="20"/>
  </w:num>
  <w:num w:numId="11">
    <w:abstractNumId w:val="2"/>
  </w:num>
  <w:num w:numId="12">
    <w:abstractNumId w:val="6"/>
  </w:num>
  <w:num w:numId="13">
    <w:abstractNumId w:val="1"/>
  </w:num>
  <w:num w:numId="14">
    <w:abstractNumId w:val="3"/>
  </w:num>
  <w:num w:numId="15">
    <w:abstractNumId w:val="10"/>
  </w:num>
  <w:num w:numId="16">
    <w:abstractNumId w:val="9"/>
  </w:num>
  <w:num w:numId="17">
    <w:abstractNumId w:val="19"/>
  </w:num>
  <w:num w:numId="18">
    <w:abstractNumId w:val="4"/>
  </w:num>
  <w:num w:numId="19">
    <w:abstractNumId w:val="24"/>
  </w:num>
  <w:num w:numId="20">
    <w:abstractNumId w:val="21"/>
  </w:num>
  <w:num w:numId="21">
    <w:abstractNumId w:val="16"/>
  </w:num>
  <w:num w:numId="22">
    <w:abstractNumId w:val="23"/>
  </w:num>
  <w:num w:numId="23">
    <w:abstractNumId w:val="5"/>
  </w:num>
  <w:num w:numId="24">
    <w:abstractNumId w:val="11"/>
  </w:num>
  <w:num w:numId="25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CAB"/>
    <w:rsid w:val="000172E5"/>
    <w:rsid w:val="000330B5"/>
    <w:rsid w:val="00052382"/>
    <w:rsid w:val="0006568A"/>
    <w:rsid w:val="00076F0F"/>
    <w:rsid w:val="00084253"/>
    <w:rsid w:val="000D1F49"/>
    <w:rsid w:val="000E58F4"/>
    <w:rsid w:val="000F5370"/>
    <w:rsid w:val="001179F6"/>
    <w:rsid w:val="00144797"/>
    <w:rsid w:val="001727CA"/>
    <w:rsid w:val="001800AB"/>
    <w:rsid w:val="001F591A"/>
    <w:rsid w:val="0020149D"/>
    <w:rsid w:val="00244F98"/>
    <w:rsid w:val="00256AAE"/>
    <w:rsid w:val="0026276C"/>
    <w:rsid w:val="002C56E6"/>
    <w:rsid w:val="00300DB7"/>
    <w:rsid w:val="00311D4F"/>
    <w:rsid w:val="00327382"/>
    <w:rsid w:val="0034390E"/>
    <w:rsid w:val="00344849"/>
    <w:rsid w:val="00361E11"/>
    <w:rsid w:val="003769BA"/>
    <w:rsid w:val="003B2CAB"/>
    <w:rsid w:val="003F0847"/>
    <w:rsid w:val="0040090B"/>
    <w:rsid w:val="0046302A"/>
    <w:rsid w:val="00487D2D"/>
    <w:rsid w:val="004D5D62"/>
    <w:rsid w:val="004DCD75"/>
    <w:rsid w:val="00507761"/>
    <w:rsid w:val="005112D0"/>
    <w:rsid w:val="005679B0"/>
    <w:rsid w:val="00577E06"/>
    <w:rsid w:val="00583334"/>
    <w:rsid w:val="005A3BF7"/>
    <w:rsid w:val="005C148C"/>
    <w:rsid w:val="005D1573"/>
    <w:rsid w:val="005D263A"/>
    <w:rsid w:val="005F2035"/>
    <w:rsid w:val="005F237A"/>
    <w:rsid w:val="005F7990"/>
    <w:rsid w:val="006127C9"/>
    <w:rsid w:val="006145D8"/>
    <w:rsid w:val="00637200"/>
    <w:rsid w:val="0063739C"/>
    <w:rsid w:val="006B19AE"/>
    <w:rsid w:val="007147D7"/>
    <w:rsid w:val="00741AAD"/>
    <w:rsid w:val="0074685A"/>
    <w:rsid w:val="00770F25"/>
    <w:rsid w:val="00782AC5"/>
    <w:rsid w:val="007A35A8"/>
    <w:rsid w:val="007B0A85"/>
    <w:rsid w:val="007C6A52"/>
    <w:rsid w:val="007D6965"/>
    <w:rsid w:val="007D7758"/>
    <w:rsid w:val="0082043E"/>
    <w:rsid w:val="00846B76"/>
    <w:rsid w:val="00862F79"/>
    <w:rsid w:val="008C3E9E"/>
    <w:rsid w:val="008E203A"/>
    <w:rsid w:val="008E5F40"/>
    <w:rsid w:val="0091229C"/>
    <w:rsid w:val="00940E73"/>
    <w:rsid w:val="0098597D"/>
    <w:rsid w:val="009D0AEF"/>
    <w:rsid w:val="009F619A"/>
    <w:rsid w:val="009F6DDE"/>
    <w:rsid w:val="00A04729"/>
    <w:rsid w:val="00A370A8"/>
    <w:rsid w:val="00B10253"/>
    <w:rsid w:val="00B337A2"/>
    <w:rsid w:val="00BD4753"/>
    <w:rsid w:val="00BD5CB1"/>
    <w:rsid w:val="00BE62EE"/>
    <w:rsid w:val="00C003BA"/>
    <w:rsid w:val="00C4602F"/>
    <w:rsid w:val="00C46878"/>
    <w:rsid w:val="00C53429"/>
    <w:rsid w:val="00C6231D"/>
    <w:rsid w:val="00CB4A51"/>
    <w:rsid w:val="00CD4532"/>
    <w:rsid w:val="00CD47B0"/>
    <w:rsid w:val="00CD4A10"/>
    <w:rsid w:val="00CE5C0E"/>
    <w:rsid w:val="00CE6104"/>
    <w:rsid w:val="00CE7918"/>
    <w:rsid w:val="00D16163"/>
    <w:rsid w:val="00D23F87"/>
    <w:rsid w:val="00D819E1"/>
    <w:rsid w:val="00DA280F"/>
    <w:rsid w:val="00DB3FAD"/>
    <w:rsid w:val="00DC71EC"/>
    <w:rsid w:val="00E61C09"/>
    <w:rsid w:val="00EB3B58"/>
    <w:rsid w:val="00EC7359"/>
    <w:rsid w:val="00EE3054"/>
    <w:rsid w:val="00EF3E5E"/>
    <w:rsid w:val="00F00606"/>
    <w:rsid w:val="00F01256"/>
    <w:rsid w:val="00F337EB"/>
    <w:rsid w:val="00F51F05"/>
    <w:rsid w:val="00F62D22"/>
    <w:rsid w:val="00FA2918"/>
    <w:rsid w:val="00FC7475"/>
    <w:rsid w:val="00FE16A9"/>
    <w:rsid w:val="00FE78A0"/>
    <w:rsid w:val="00FF12DE"/>
    <w:rsid w:val="011D2C19"/>
    <w:rsid w:val="0154DDEF"/>
    <w:rsid w:val="01BFD603"/>
    <w:rsid w:val="01DCF58B"/>
    <w:rsid w:val="02A7B735"/>
    <w:rsid w:val="03701040"/>
    <w:rsid w:val="04AA0B94"/>
    <w:rsid w:val="05F3EBA8"/>
    <w:rsid w:val="060468F1"/>
    <w:rsid w:val="0657F157"/>
    <w:rsid w:val="0674DECE"/>
    <w:rsid w:val="068F52EB"/>
    <w:rsid w:val="088D481A"/>
    <w:rsid w:val="08ADD57A"/>
    <w:rsid w:val="08B87F34"/>
    <w:rsid w:val="0916F8B9"/>
    <w:rsid w:val="091EE63F"/>
    <w:rsid w:val="0B2ED4FB"/>
    <w:rsid w:val="0B8B06CB"/>
    <w:rsid w:val="0C275BEA"/>
    <w:rsid w:val="0C57E7CA"/>
    <w:rsid w:val="0CC3B9DF"/>
    <w:rsid w:val="0CCD1316"/>
    <w:rsid w:val="0D0FEF82"/>
    <w:rsid w:val="0E6675BD"/>
    <w:rsid w:val="0ECF0F16"/>
    <w:rsid w:val="0FDF6D0B"/>
    <w:rsid w:val="1004B3D8"/>
    <w:rsid w:val="10F769D7"/>
    <w:rsid w:val="113AD7C7"/>
    <w:rsid w:val="11C1C5E3"/>
    <w:rsid w:val="11D13B4C"/>
    <w:rsid w:val="12813640"/>
    <w:rsid w:val="1339E6E0"/>
    <w:rsid w:val="139DC8FE"/>
    <w:rsid w:val="1552A2C5"/>
    <w:rsid w:val="15AAD20B"/>
    <w:rsid w:val="15E5A1B3"/>
    <w:rsid w:val="1611FCF8"/>
    <w:rsid w:val="169DD6E7"/>
    <w:rsid w:val="16B79078"/>
    <w:rsid w:val="1872B3BC"/>
    <w:rsid w:val="19CA90E0"/>
    <w:rsid w:val="19D59A01"/>
    <w:rsid w:val="1A4CE0DC"/>
    <w:rsid w:val="1BE8B13D"/>
    <w:rsid w:val="1C43F51A"/>
    <w:rsid w:val="1C4DDDA9"/>
    <w:rsid w:val="1C7A8BA6"/>
    <w:rsid w:val="1CFDD89D"/>
    <w:rsid w:val="1DBCD015"/>
    <w:rsid w:val="20017F2E"/>
    <w:rsid w:val="20F3047E"/>
    <w:rsid w:val="20F470D7"/>
    <w:rsid w:val="21634E1C"/>
    <w:rsid w:val="22319A64"/>
    <w:rsid w:val="227E31AD"/>
    <w:rsid w:val="22904138"/>
    <w:rsid w:val="22EB06AF"/>
    <w:rsid w:val="23124190"/>
    <w:rsid w:val="23133ED4"/>
    <w:rsid w:val="245E9453"/>
    <w:rsid w:val="251E6833"/>
    <w:rsid w:val="257326B0"/>
    <w:rsid w:val="2597C0EF"/>
    <w:rsid w:val="2694BAC1"/>
    <w:rsid w:val="2699FBFA"/>
    <w:rsid w:val="26A7BE96"/>
    <w:rsid w:val="2764B3BC"/>
    <w:rsid w:val="27B5F10A"/>
    <w:rsid w:val="27CD879A"/>
    <w:rsid w:val="27FD5211"/>
    <w:rsid w:val="2806C7F6"/>
    <w:rsid w:val="28FE1663"/>
    <w:rsid w:val="2954DFA1"/>
    <w:rsid w:val="2A272932"/>
    <w:rsid w:val="2A2FD30D"/>
    <w:rsid w:val="2BA0321F"/>
    <w:rsid w:val="2BCBA36E"/>
    <w:rsid w:val="2BDF618E"/>
    <w:rsid w:val="2C2D0179"/>
    <w:rsid w:val="2EE0112F"/>
    <w:rsid w:val="2F3417E9"/>
    <w:rsid w:val="2F75456D"/>
    <w:rsid w:val="31829661"/>
    <w:rsid w:val="3217B1F1"/>
    <w:rsid w:val="3237C1E1"/>
    <w:rsid w:val="3297F74A"/>
    <w:rsid w:val="33D2C0D8"/>
    <w:rsid w:val="3440B62B"/>
    <w:rsid w:val="354F52B3"/>
    <w:rsid w:val="35687B10"/>
    <w:rsid w:val="35DC996B"/>
    <w:rsid w:val="362DB65D"/>
    <w:rsid w:val="368051E3"/>
    <w:rsid w:val="36E35D9D"/>
    <w:rsid w:val="3892CECE"/>
    <w:rsid w:val="3AF395B2"/>
    <w:rsid w:val="3B1429E4"/>
    <w:rsid w:val="3B7D14F9"/>
    <w:rsid w:val="3BB32E46"/>
    <w:rsid w:val="3BB6CEC0"/>
    <w:rsid w:val="3CD5A890"/>
    <w:rsid w:val="3D18969B"/>
    <w:rsid w:val="3D48EC2E"/>
    <w:rsid w:val="3D8AACAF"/>
    <w:rsid w:val="3E16152B"/>
    <w:rsid w:val="3FA511F3"/>
    <w:rsid w:val="3FB0BBFC"/>
    <w:rsid w:val="3FEB58B5"/>
    <w:rsid w:val="40267546"/>
    <w:rsid w:val="406F42D9"/>
    <w:rsid w:val="40BA4817"/>
    <w:rsid w:val="4114627B"/>
    <w:rsid w:val="4173F19E"/>
    <w:rsid w:val="4195A139"/>
    <w:rsid w:val="41EC567D"/>
    <w:rsid w:val="424DBEF9"/>
    <w:rsid w:val="42C309F9"/>
    <w:rsid w:val="42E7F9B8"/>
    <w:rsid w:val="42EDA99B"/>
    <w:rsid w:val="42EF15F4"/>
    <w:rsid w:val="438D015D"/>
    <w:rsid w:val="439DA48F"/>
    <w:rsid w:val="44DBC5DE"/>
    <w:rsid w:val="4533F524"/>
    <w:rsid w:val="45A04A46"/>
    <w:rsid w:val="465C1ADD"/>
    <w:rsid w:val="4665EC53"/>
    <w:rsid w:val="4A04F88D"/>
    <w:rsid w:val="4AC28AC3"/>
    <w:rsid w:val="4B6F74DC"/>
    <w:rsid w:val="4B8F9EE1"/>
    <w:rsid w:val="4BAB1F19"/>
    <w:rsid w:val="4C86FBB6"/>
    <w:rsid w:val="4CD71D3C"/>
    <w:rsid w:val="4DEF01FD"/>
    <w:rsid w:val="4E0357D7"/>
    <w:rsid w:val="4E8323AC"/>
    <w:rsid w:val="4F03F523"/>
    <w:rsid w:val="4F64C12B"/>
    <w:rsid w:val="50AD0681"/>
    <w:rsid w:val="50C4AA5B"/>
    <w:rsid w:val="50E05EC1"/>
    <w:rsid w:val="51504100"/>
    <w:rsid w:val="51B1EA25"/>
    <w:rsid w:val="51D33E9C"/>
    <w:rsid w:val="51FECF9B"/>
    <w:rsid w:val="52196451"/>
    <w:rsid w:val="529C61ED"/>
    <w:rsid w:val="53AA425A"/>
    <w:rsid w:val="53B3C859"/>
    <w:rsid w:val="559191F6"/>
    <w:rsid w:val="561F1C2D"/>
    <w:rsid w:val="5653D678"/>
    <w:rsid w:val="56BF12EB"/>
    <w:rsid w:val="57540274"/>
    <w:rsid w:val="5786752A"/>
    <w:rsid w:val="58E28BCD"/>
    <w:rsid w:val="58EFD2D5"/>
    <w:rsid w:val="59033C5A"/>
    <w:rsid w:val="5918FFEB"/>
    <w:rsid w:val="5995C325"/>
    <w:rsid w:val="5A360B1C"/>
    <w:rsid w:val="5A8B614A"/>
    <w:rsid w:val="5BA5B1E1"/>
    <w:rsid w:val="5BC8288A"/>
    <w:rsid w:val="5CA4888D"/>
    <w:rsid w:val="5CD19452"/>
    <w:rsid w:val="5CF1593A"/>
    <w:rsid w:val="5D6036CA"/>
    <w:rsid w:val="5EA667A9"/>
    <w:rsid w:val="5F785EB2"/>
    <w:rsid w:val="5FA44823"/>
    <w:rsid w:val="6008334D"/>
    <w:rsid w:val="609B99AD"/>
    <w:rsid w:val="61A235D3"/>
    <w:rsid w:val="61F14FEC"/>
    <w:rsid w:val="63157EE4"/>
    <w:rsid w:val="63377A32"/>
    <w:rsid w:val="63937807"/>
    <w:rsid w:val="63C83337"/>
    <w:rsid w:val="6441E4DE"/>
    <w:rsid w:val="644D8BD2"/>
    <w:rsid w:val="64644034"/>
    <w:rsid w:val="64D875CC"/>
    <w:rsid w:val="6528F0AE"/>
    <w:rsid w:val="658870C0"/>
    <w:rsid w:val="65E7A036"/>
    <w:rsid w:val="660F905A"/>
    <w:rsid w:val="662FB3E8"/>
    <w:rsid w:val="6640571A"/>
    <w:rsid w:val="6641B7E0"/>
    <w:rsid w:val="6810168E"/>
    <w:rsid w:val="68AC86A8"/>
    <w:rsid w:val="68CBC721"/>
    <w:rsid w:val="68DA586A"/>
    <w:rsid w:val="6927ED61"/>
    <w:rsid w:val="6A174F9E"/>
    <w:rsid w:val="6A63CD49"/>
    <w:rsid w:val="6AC3BDC2"/>
    <w:rsid w:val="6ADEF275"/>
    <w:rsid w:val="6BCDC04B"/>
    <w:rsid w:val="6C08EBF6"/>
    <w:rsid w:val="6C4D5700"/>
    <w:rsid w:val="6CAC4FAF"/>
    <w:rsid w:val="6DA4C7EA"/>
    <w:rsid w:val="6DC11F9F"/>
    <w:rsid w:val="6E42B353"/>
    <w:rsid w:val="6E5E6A3E"/>
    <w:rsid w:val="6E696FC8"/>
    <w:rsid w:val="6EB447AB"/>
    <w:rsid w:val="6EBBD471"/>
    <w:rsid w:val="6F7D25A9"/>
    <w:rsid w:val="6FCFE2FE"/>
    <w:rsid w:val="703E7230"/>
    <w:rsid w:val="7132FF46"/>
    <w:rsid w:val="71587F4F"/>
    <w:rsid w:val="724826A6"/>
    <w:rsid w:val="7314AA3F"/>
    <w:rsid w:val="7382816C"/>
    <w:rsid w:val="73E8D186"/>
    <w:rsid w:val="741B8885"/>
    <w:rsid w:val="745507A7"/>
    <w:rsid w:val="7464E8F7"/>
    <w:rsid w:val="7555B692"/>
    <w:rsid w:val="76567AE4"/>
    <w:rsid w:val="76A33720"/>
    <w:rsid w:val="775A9F28"/>
    <w:rsid w:val="77CE6256"/>
    <w:rsid w:val="7809A3DC"/>
    <w:rsid w:val="780D11FB"/>
    <w:rsid w:val="798E1BA6"/>
    <w:rsid w:val="79DAD7E2"/>
    <w:rsid w:val="7A9CA54F"/>
    <w:rsid w:val="7AE7BB18"/>
    <w:rsid w:val="7B103FE8"/>
    <w:rsid w:val="7C949BC6"/>
    <w:rsid w:val="7C953DA9"/>
    <w:rsid w:val="7D5290CB"/>
    <w:rsid w:val="7DA056FE"/>
    <w:rsid w:val="7E10C36B"/>
    <w:rsid w:val="7F405E0B"/>
    <w:rsid w:val="7FAC9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D077B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0149D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4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5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6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6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EF3E5E"/>
    <w:pPr>
      <w:ind w:left="720"/>
      <w:contextualSpacing/>
    </w:pPr>
  </w:style>
  <w:style w:type="paragraph" w:customStyle="1" w:styleId="paragraph">
    <w:name w:val="paragraph"/>
    <w:basedOn w:val="Normal"/>
    <w:rsid w:val="00F33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F337EB"/>
  </w:style>
  <w:style w:type="character" w:customStyle="1" w:styleId="eop">
    <w:name w:val="eop"/>
    <w:basedOn w:val="DefaultParagraphFont"/>
    <w:rsid w:val="00F337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6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newcastle-hospitals.nhs.uk/services/emergency-department-ae/" TargetMode="External"/><Relationship Id="rId18" Type="http://schemas.openxmlformats.org/officeDocument/2006/relationships/footer" Target="footer1.xml"/><Relationship Id="R032c16f9efbc464e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https://greatnorthmuseum.org.uk/learning/award-winning-learning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otcqualitybadge.org.uk/search" TargetMode="External"/><Relationship Id="rId24" Type="http://schemas.microsoft.com/office/2016/09/relationships/commentsIds" Target="commentsIds.xml"/><Relationship Id="rId5" Type="http://schemas.openxmlformats.org/officeDocument/2006/relationships/styles" Target="styles.xml"/><Relationship Id="rId15" Type="http://schemas.openxmlformats.org/officeDocument/2006/relationships/hyperlink" Target="https://www.twmuseums.org.uk/files/405687-twam-policy-and-procedures-for-safeguarding-of-children-young-people-and-adults-at-risk-sept-21-1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gov.uk/government/publications/health-and-safety-on-educational-visits/health-and-safety-on-educational-visits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reatnorthmuseum.org.uk/learning/school-and-group-visit-practicalities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learning@greatnorthmuseum.org.uk" TargetMode="External"/><Relationship Id="rId4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64545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a7fab625-07c4-4022-97ca-fce2ddaebf1b" xsi:nil="true"/>
    <TaxCatchAll xmlns="dcc4e8d8-1246-426e-8083-3eb1b38215fd" xsi:nil="true"/>
    <lcf76f155ced4ddcb4097134ff3c332f xmlns="a7fab625-07c4-4022-97ca-fce2ddaebf1b">
      <Terms xmlns="http://schemas.microsoft.com/office/infopath/2007/PartnerControls"/>
    </lcf76f155ced4ddcb4097134ff3c332f>
    <SharedWithUsers xmlns="dcc4e8d8-1246-426e-8083-3eb1b38215fd">
      <UserInfo>
        <DisplayName>Clare Smith</DisplayName>
        <AccountId>19</AccountId>
        <AccountType/>
      </UserInfo>
    </SharedWithUsers>
    <Thumbnail xmlns="a7fab625-07c4-4022-97ca-fce2ddaebf1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6CCA6F091E264BBCE4D8BB2847B66D" ma:contentTypeVersion="20" ma:contentTypeDescription="Create a new document." ma:contentTypeScope="" ma:versionID="56f192614728e34f3aa0e67305326988">
  <xsd:schema xmlns:xsd="http://www.w3.org/2001/XMLSchema" xmlns:xs="http://www.w3.org/2001/XMLSchema" xmlns:p="http://schemas.microsoft.com/office/2006/metadata/properties" xmlns:ns2="a7fab625-07c4-4022-97ca-fce2ddaebf1b" xmlns:ns3="dcc4e8d8-1246-426e-8083-3eb1b38215fd" targetNamespace="http://schemas.microsoft.com/office/2006/metadata/properties" ma:root="true" ma:fieldsID="606d6b218593de4851333709eb148eb1" ns2:_="" ns3:_="">
    <xsd:import namespace="a7fab625-07c4-4022-97ca-fce2ddaebf1b"/>
    <xsd:import namespace="dcc4e8d8-1246-426e-8083-3eb1b38215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Thumbnai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fab625-07c4-4022-97ca-fce2ddaeb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7147231-2cd5-4b17-844d-9c5ffe88f1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humbnail" ma:index="24" nillable="true" ma:displayName="Thumbnail" ma:format="Thumbnail" ma:internalName="Thumbnail">
      <xsd:simpleType>
        <xsd:restriction base="dms:Unknown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c4e8d8-1246-426e-8083-3eb1b3821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666e838-a698-4282-83f2-c82a7b7fe4b7}" ma:internalName="TaxCatchAll" ma:showField="CatchAllData" ma:web="dcc4e8d8-1246-426e-8083-3eb1b38215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a7fab625-07c4-4022-97ca-fce2ddaebf1b"/>
    <ds:schemaRef ds:uri="dcc4e8d8-1246-426e-8083-3eb1b38215fd"/>
  </ds:schemaRefs>
</ds:datastoreItem>
</file>

<file path=customXml/itemProps3.xml><?xml version="1.0" encoding="utf-8"?>
<ds:datastoreItem xmlns:ds="http://schemas.openxmlformats.org/officeDocument/2006/customXml" ds:itemID="{6B52581A-9DFB-4D45-84BC-91D3A51B41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fab625-07c4-4022-97ca-fce2ddaebf1b"/>
    <ds:schemaRef ds:uri="dcc4e8d8-1246-426e-8083-3eb1b3821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15</Pages>
  <Words>3559</Words>
  <Characters>20287</Characters>
  <Application>Microsoft Office Word</Application>
  <DocSecurity>0</DocSecurity>
  <Lines>169</Lines>
  <Paragraphs>47</Paragraphs>
  <ScaleCrop>false</ScaleCrop>
  <Company/>
  <LinksUpToDate>false</LinksUpToDate>
  <CharactersWithSpaces>23799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17</cp:revision>
  <dcterms:created xsi:type="dcterms:W3CDTF">2022-07-18T16:49:00Z</dcterms:created>
  <dcterms:modified xsi:type="dcterms:W3CDTF">2024-03-01T16:25:00Z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0x0101006D6CCA6F091E264BBCE4D8BB2847B66D</vt:lpwstr>
  </property>
  <property fmtid="{D5CDD505-2E9C-101B-9397-08002B2CF9AE}" pid="3" name="MediaServiceImageTags">
    <vt:lpwstr/>
  </property>
</Properties>
</file>